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2BE" w:rsidRPr="00A922BE" w:rsidRDefault="00A922BE" w:rsidP="009E469B">
      <w:pPr>
        <w:pStyle w:val="Merknadstekst"/>
        <w:jc w:val="center"/>
        <w:rPr>
          <w:rFonts w:ascii="Verdana" w:hAnsi="Verdana"/>
          <w:b/>
          <w:sz w:val="52"/>
          <w:szCs w:val="52"/>
        </w:rPr>
      </w:pPr>
      <w:r w:rsidRPr="00A922BE">
        <w:rPr>
          <w:rFonts w:ascii="Verdana" w:hAnsi="Verdana"/>
          <w:b/>
          <w:sz w:val="52"/>
          <w:szCs w:val="52"/>
        </w:rPr>
        <w:t>Hobøl Frivilligsentrals Venner</w:t>
      </w:r>
    </w:p>
    <w:p w:rsidR="00A922BE" w:rsidRDefault="00A922BE" w:rsidP="009E469B">
      <w:pPr>
        <w:pStyle w:val="Merknadstekst"/>
        <w:jc w:val="center"/>
        <w:rPr>
          <w:rFonts w:ascii="Verdana" w:hAnsi="Verdana"/>
          <w:b/>
          <w:sz w:val="40"/>
          <w:szCs w:val="40"/>
        </w:rPr>
      </w:pPr>
    </w:p>
    <w:p w:rsidR="009E469B" w:rsidRPr="00A922BE" w:rsidRDefault="009E469B" w:rsidP="009E469B">
      <w:pPr>
        <w:pStyle w:val="Merknadstekst"/>
        <w:jc w:val="center"/>
        <w:rPr>
          <w:rFonts w:ascii="Verdana" w:hAnsi="Verdana"/>
          <w:b/>
          <w:sz w:val="40"/>
          <w:szCs w:val="40"/>
        </w:rPr>
      </w:pPr>
      <w:r w:rsidRPr="00A922BE">
        <w:rPr>
          <w:rFonts w:ascii="Verdana" w:hAnsi="Verdana"/>
          <w:b/>
          <w:sz w:val="40"/>
          <w:szCs w:val="40"/>
        </w:rPr>
        <w:t xml:space="preserve">Årsmøte </w:t>
      </w:r>
      <w:r w:rsidR="0034638B" w:rsidRPr="0034638B">
        <w:rPr>
          <w:rFonts w:ascii="Verdana" w:hAnsi="Verdana"/>
          <w:b/>
          <w:sz w:val="40"/>
          <w:szCs w:val="40"/>
        </w:rPr>
        <w:t>23. mars</w:t>
      </w:r>
      <w:r w:rsidRPr="0034638B">
        <w:rPr>
          <w:rFonts w:ascii="Verdana" w:hAnsi="Verdana"/>
          <w:b/>
          <w:sz w:val="40"/>
          <w:szCs w:val="40"/>
        </w:rPr>
        <w:t xml:space="preserve"> </w:t>
      </w:r>
      <w:r w:rsidRPr="00A922BE">
        <w:rPr>
          <w:rFonts w:ascii="Verdana" w:hAnsi="Verdana"/>
          <w:b/>
          <w:sz w:val="40"/>
          <w:szCs w:val="40"/>
        </w:rPr>
        <w:t>20</w:t>
      </w:r>
      <w:r w:rsidR="00A35347">
        <w:rPr>
          <w:rFonts w:ascii="Verdana" w:hAnsi="Verdana"/>
          <w:b/>
          <w:sz w:val="40"/>
          <w:szCs w:val="40"/>
        </w:rPr>
        <w:t>2</w:t>
      </w:r>
      <w:r w:rsidR="00A11AE9">
        <w:rPr>
          <w:rFonts w:ascii="Verdana" w:hAnsi="Verdana"/>
          <w:b/>
          <w:sz w:val="40"/>
          <w:szCs w:val="40"/>
        </w:rPr>
        <w:t>1</w:t>
      </w:r>
    </w:p>
    <w:p w:rsidR="009E469B" w:rsidRPr="00B703F8" w:rsidRDefault="009E469B" w:rsidP="009E469B">
      <w:pPr>
        <w:pStyle w:val="Merknadstekst"/>
        <w:jc w:val="center"/>
        <w:rPr>
          <w:rFonts w:ascii="Verdana" w:hAnsi="Verdana"/>
          <w:sz w:val="40"/>
          <w:szCs w:val="40"/>
        </w:rPr>
      </w:pPr>
    </w:p>
    <w:p w:rsidR="009E469B" w:rsidRPr="00B703F8" w:rsidRDefault="009E469B" w:rsidP="009E469B">
      <w:pPr>
        <w:pStyle w:val="Merknadstekst"/>
        <w:jc w:val="center"/>
        <w:rPr>
          <w:rFonts w:ascii="Verdana" w:hAnsi="Verdana"/>
          <w:sz w:val="40"/>
          <w:szCs w:val="40"/>
        </w:rPr>
      </w:pPr>
    </w:p>
    <w:p w:rsidR="009E469B" w:rsidRPr="00B703F8" w:rsidRDefault="009E469B" w:rsidP="00907624">
      <w:pPr>
        <w:pStyle w:val="Merknadstekst"/>
        <w:ind w:left="2160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Dagsorden:</w:t>
      </w:r>
    </w:p>
    <w:p w:rsidR="009E469B" w:rsidRPr="00B703F8" w:rsidRDefault="009E469B" w:rsidP="00907624">
      <w:pPr>
        <w:pStyle w:val="Merknadstekst"/>
        <w:ind w:left="2160"/>
        <w:rPr>
          <w:rFonts w:ascii="Verdana" w:hAnsi="Verdana"/>
          <w:sz w:val="40"/>
          <w:szCs w:val="40"/>
        </w:rPr>
      </w:pP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Åpning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Valg av møteleder og sekretær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Godkjennelse av innkallelsen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Godkjennelse av dagsorden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Valg av 2 til å undertegne protokollen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Årsberetning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Regnskap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Innkomne forslag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Budsjett</w:t>
      </w:r>
    </w:p>
    <w:p w:rsidR="009E469B" w:rsidRPr="00B703F8" w:rsidRDefault="009E469B" w:rsidP="00907624">
      <w:pPr>
        <w:pStyle w:val="Merknadstekst"/>
        <w:numPr>
          <w:ilvl w:val="0"/>
          <w:numId w:val="2"/>
        </w:numPr>
        <w:tabs>
          <w:tab w:val="clear" w:pos="1065"/>
          <w:tab w:val="num" w:pos="3225"/>
        </w:tabs>
        <w:ind w:left="3225"/>
        <w:rPr>
          <w:rFonts w:ascii="Verdana" w:hAnsi="Verdana"/>
          <w:sz w:val="40"/>
          <w:szCs w:val="40"/>
        </w:rPr>
      </w:pPr>
      <w:r w:rsidRPr="00B703F8">
        <w:rPr>
          <w:rFonts w:ascii="Verdana" w:hAnsi="Verdana"/>
          <w:sz w:val="40"/>
          <w:szCs w:val="40"/>
        </w:rPr>
        <w:t>Valg</w:t>
      </w:r>
    </w:p>
    <w:p w:rsidR="007F3924" w:rsidRPr="00B703F8" w:rsidRDefault="007F3924" w:rsidP="007E2BFA">
      <w:pPr>
        <w:rPr>
          <w:rFonts w:ascii="Verdana" w:hAnsi="Verdana"/>
          <w:sz w:val="36"/>
          <w:szCs w:val="36"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</w:p>
    <w:p w:rsidR="00F65C8D" w:rsidRDefault="00F65C8D" w:rsidP="00F65C8D">
      <w:pPr>
        <w:rPr>
          <w:rFonts w:ascii="Verdana" w:hAnsi="Verdana"/>
          <w:b/>
        </w:rPr>
      </w:pPr>
    </w:p>
    <w:p w:rsidR="00F65C8D" w:rsidRDefault="00F65C8D" w:rsidP="00F65C8D">
      <w:pPr>
        <w:rPr>
          <w:rFonts w:ascii="Verdana" w:hAnsi="Verdana"/>
          <w:b/>
        </w:rPr>
      </w:pPr>
    </w:p>
    <w:p w:rsidR="00F65C8D" w:rsidRDefault="00F65C8D" w:rsidP="00F65C8D">
      <w:pPr>
        <w:rPr>
          <w:rFonts w:ascii="Verdana" w:hAnsi="Verdana"/>
          <w:b/>
        </w:rPr>
      </w:pPr>
    </w:p>
    <w:p w:rsidR="0075415F" w:rsidRPr="0075415F" w:rsidRDefault="0075415F" w:rsidP="0075415F">
      <w:pPr>
        <w:pStyle w:val="Brdtekst2"/>
        <w:spacing w:line="240" w:lineRule="auto"/>
        <w:ind w:left="1080" w:right="1232"/>
        <w:rPr>
          <w:b/>
          <w:sz w:val="44"/>
        </w:rPr>
      </w:pPr>
      <w:r w:rsidRPr="0075415F">
        <w:rPr>
          <w:b/>
          <w:sz w:val="44"/>
        </w:rPr>
        <w:t>TUSEN TAKK!</w:t>
      </w:r>
    </w:p>
    <w:p w:rsidR="0075415F" w:rsidRPr="0075415F" w:rsidRDefault="0075415F" w:rsidP="0075415F">
      <w:pPr>
        <w:pStyle w:val="Brdtekst2"/>
        <w:spacing w:line="240" w:lineRule="auto"/>
        <w:ind w:left="1080" w:right="1232"/>
        <w:rPr>
          <w:sz w:val="10"/>
        </w:rPr>
      </w:pPr>
    </w:p>
    <w:p w:rsidR="0075415F" w:rsidRPr="0075415F" w:rsidRDefault="0075415F" w:rsidP="0075415F">
      <w:pPr>
        <w:pStyle w:val="Brdtekst2"/>
        <w:spacing w:line="240" w:lineRule="auto"/>
        <w:ind w:left="1080" w:right="1232"/>
        <w:rPr>
          <w:sz w:val="44"/>
        </w:rPr>
      </w:pPr>
      <w:r w:rsidRPr="0075415F">
        <w:rPr>
          <w:sz w:val="44"/>
        </w:rPr>
        <w:lastRenderedPageBreak/>
        <w:t>En takk til alle frivillige for den jobben dere gjør, og for at dere bidrar til at sentralen er det den er.</w:t>
      </w:r>
    </w:p>
    <w:p w:rsidR="0075415F" w:rsidRPr="0075415F" w:rsidRDefault="0075415F" w:rsidP="0075415F">
      <w:pPr>
        <w:ind w:left="1080" w:right="1232"/>
        <w:rPr>
          <w:sz w:val="18"/>
        </w:rPr>
      </w:pPr>
    </w:p>
    <w:p w:rsidR="0075415F" w:rsidRPr="0075415F" w:rsidRDefault="0075415F" w:rsidP="0075415F">
      <w:pPr>
        <w:pStyle w:val="Brdtekst"/>
        <w:ind w:left="1080" w:right="1232"/>
        <w:rPr>
          <w:b w:val="0"/>
          <w:bCs/>
          <w:sz w:val="44"/>
        </w:rPr>
      </w:pPr>
      <w:r w:rsidRPr="0075415F">
        <w:rPr>
          <w:b w:val="0"/>
          <w:bCs/>
          <w:sz w:val="44"/>
        </w:rPr>
        <w:t>Styret vil på vegne av alle brukere og frivillige takke politikere, organisasjoner og andre samarbeidspartnere for godt samarbeide i 20</w:t>
      </w:r>
      <w:r w:rsidR="00A11AE9">
        <w:rPr>
          <w:b w:val="0"/>
          <w:bCs/>
          <w:sz w:val="44"/>
        </w:rPr>
        <w:t>20</w:t>
      </w:r>
      <w:r w:rsidRPr="0075415F">
        <w:rPr>
          <w:b w:val="0"/>
          <w:bCs/>
          <w:sz w:val="44"/>
        </w:rPr>
        <w:t>.</w:t>
      </w:r>
    </w:p>
    <w:p w:rsidR="0075415F" w:rsidRDefault="0075415F" w:rsidP="0075415F">
      <w:pPr>
        <w:ind w:left="1080" w:right="1232"/>
      </w:pPr>
    </w:p>
    <w:p w:rsidR="0075415F" w:rsidRDefault="0075415F" w:rsidP="0075415F">
      <w:pPr>
        <w:ind w:left="1080" w:right="1232"/>
      </w:pPr>
    </w:p>
    <w:p w:rsidR="0075415F" w:rsidRPr="007E2BFA" w:rsidRDefault="0075415F" w:rsidP="0075415F">
      <w:pPr>
        <w:rPr>
          <w:rFonts w:ascii="Verdana" w:hAnsi="Verdana"/>
        </w:rPr>
      </w:pPr>
      <w:r>
        <w:rPr>
          <w:b/>
          <w:bCs/>
          <w:sz w:val="40"/>
        </w:rPr>
        <w:tab/>
        <w:t xml:space="preserve">   Styret i </w:t>
      </w:r>
      <w:r w:rsidRPr="00D17716">
        <w:rPr>
          <w:b/>
          <w:bCs/>
          <w:sz w:val="40"/>
        </w:rPr>
        <w:t>Hobøl Frivilligsentral</w:t>
      </w:r>
      <w:r>
        <w:rPr>
          <w:b/>
          <w:bCs/>
          <w:sz w:val="40"/>
        </w:rPr>
        <w:t>.</w:t>
      </w:r>
    </w:p>
    <w:p w:rsidR="0075415F" w:rsidRDefault="0075415F" w:rsidP="0075415F">
      <w:pPr>
        <w:jc w:val="center"/>
        <w:rPr>
          <w:rFonts w:ascii="Verdana" w:hAnsi="Verdana"/>
          <w:b/>
        </w:rPr>
      </w:pPr>
    </w:p>
    <w:p w:rsidR="00F65C8D" w:rsidRDefault="00F05150" w:rsidP="0075415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noProof/>
        </w:rPr>
        <w:drawing>
          <wp:inline distT="0" distB="0" distL="0" distR="0">
            <wp:extent cx="3324225" cy="3267075"/>
            <wp:effectExtent l="0" t="0" r="0" b="0"/>
            <wp:docPr id="1" name="Bilde 1" descr="Noen ga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en gang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C8D" w:rsidRDefault="00F65C8D" w:rsidP="00F65C8D">
      <w:pPr>
        <w:rPr>
          <w:rFonts w:ascii="Verdana" w:hAnsi="Verdana"/>
          <w:b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ÅRSBERETNING FOR HOBØL FRIVILLIGSENTRALS VENNER 20</w:t>
      </w:r>
      <w:r w:rsidR="00A11AE9">
        <w:rPr>
          <w:rFonts w:ascii="Verdana" w:hAnsi="Verdana"/>
          <w:b/>
        </w:rPr>
        <w:t>20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Generelt</w:t>
      </w: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Hobøl Frivilligsentral er eid av Hobøl Frivilligsentrals Venner, og har kontor i Hobølveien 5 på Tomter.</w:t>
      </w: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Hobøl Frivilligsentral forurenser ikke det ytre miljø, og driver kildesortering i den grad det er tilrettelagt av </w:t>
      </w:r>
      <w:r w:rsidR="000348EA">
        <w:rPr>
          <w:rFonts w:ascii="Verdana" w:hAnsi="Verdana"/>
        </w:rPr>
        <w:t>Indre Østfold</w:t>
      </w:r>
      <w:r w:rsidRPr="004A561C">
        <w:rPr>
          <w:rFonts w:ascii="Verdana" w:hAnsi="Verdana"/>
        </w:rPr>
        <w:t xml:space="preserve"> Kommune/IØR.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lastRenderedPageBreak/>
        <w:t>Det har ikke vært sykefravær i 20</w:t>
      </w:r>
      <w:r w:rsidR="00A11AE9">
        <w:rPr>
          <w:rFonts w:ascii="Verdana" w:hAnsi="Verdana"/>
        </w:rPr>
        <w:t>20</w:t>
      </w:r>
      <w:r w:rsidRPr="004A561C">
        <w:rPr>
          <w:rFonts w:ascii="Verdana" w:hAnsi="Verdana"/>
        </w:rPr>
        <w:t xml:space="preserve">. 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Styret i 20</w:t>
      </w:r>
      <w:r w:rsidR="00A11AE9">
        <w:rPr>
          <w:rFonts w:ascii="Verdana" w:hAnsi="Verdana"/>
          <w:b/>
        </w:rPr>
        <w:t>20</w:t>
      </w:r>
    </w:p>
    <w:p w:rsidR="00A11AE9" w:rsidRPr="00DD550C" w:rsidRDefault="00A11AE9" w:rsidP="00A11AE9">
      <w:pPr>
        <w:pStyle w:val="Merknadstekst"/>
        <w:ind w:left="1080" w:firstLine="360"/>
        <w:rPr>
          <w:rFonts w:ascii="Verdana" w:hAnsi="Verdana"/>
        </w:rPr>
      </w:pPr>
      <w:r w:rsidRPr="00F325C2">
        <w:rPr>
          <w:rFonts w:ascii="Verdana" w:hAnsi="Verdana"/>
        </w:rPr>
        <w:t xml:space="preserve">Leder: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Pernille Lemming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11AE9" w:rsidRPr="005743D8" w:rsidRDefault="00A11AE9" w:rsidP="00A11AE9">
      <w:pPr>
        <w:pStyle w:val="Merknadstekst"/>
        <w:ind w:left="360"/>
        <w:rPr>
          <w:rFonts w:ascii="Verdana" w:hAnsi="Verdana"/>
        </w:rPr>
      </w:pPr>
      <w:r w:rsidRPr="00F325C2">
        <w:rPr>
          <w:rFonts w:ascii="Verdana" w:hAnsi="Verdana"/>
        </w:rPr>
        <w:tab/>
      </w:r>
      <w:r w:rsidRPr="00F325C2">
        <w:rPr>
          <w:rFonts w:ascii="Verdana" w:hAnsi="Verdana"/>
        </w:rPr>
        <w:tab/>
        <w:t>Nestleder:</w:t>
      </w:r>
      <w:r w:rsidRPr="00F325C2">
        <w:rPr>
          <w:rFonts w:ascii="Verdana" w:hAnsi="Verdana"/>
        </w:rPr>
        <w:tab/>
      </w:r>
      <w:r>
        <w:rPr>
          <w:rFonts w:ascii="Verdana" w:hAnsi="Verdana"/>
        </w:rPr>
        <w:tab/>
        <w:t>Eivind Mjærum</w:t>
      </w:r>
      <w:r w:rsidRPr="00F325C2">
        <w:rPr>
          <w:rFonts w:ascii="Verdana" w:hAnsi="Verdana"/>
        </w:rPr>
        <w:tab/>
      </w:r>
      <w:r w:rsidRPr="00F325C2"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11AE9" w:rsidRDefault="00A11AE9" w:rsidP="00A11AE9">
      <w:pPr>
        <w:pStyle w:val="Merknadstekst"/>
        <w:ind w:left="360"/>
        <w:rPr>
          <w:rFonts w:ascii="Verdana" w:hAnsi="Verdana"/>
        </w:rPr>
      </w:pPr>
      <w:r w:rsidRPr="00F325C2">
        <w:rPr>
          <w:rFonts w:ascii="Verdana" w:hAnsi="Verdana"/>
        </w:rPr>
        <w:tab/>
      </w:r>
      <w:r w:rsidRPr="00F325C2">
        <w:rPr>
          <w:rFonts w:ascii="Verdana" w:hAnsi="Verdana"/>
        </w:rPr>
        <w:tab/>
        <w:t>Styremedlem: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Odd Stoksbjerg     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F325C2">
        <w:rPr>
          <w:rFonts w:ascii="Verdana" w:hAnsi="Verdana"/>
        </w:rPr>
        <w:tab/>
      </w:r>
      <w:r w:rsidRPr="00F325C2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F325C2">
        <w:rPr>
          <w:rFonts w:ascii="Verdana" w:hAnsi="Verdana"/>
        </w:rPr>
        <w:t>Styremedlem: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Steinar Almvik      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11AE9" w:rsidRPr="00F325C2" w:rsidRDefault="00A11AE9" w:rsidP="00A11AE9">
      <w:pPr>
        <w:pStyle w:val="Merknadstekst"/>
        <w:ind w:left="360" w:firstLine="360"/>
        <w:rPr>
          <w:rFonts w:ascii="Verdana" w:hAnsi="Verdana"/>
        </w:rPr>
      </w:pPr>
      <w:r w:rsidRPr="00F325C2">
        <w:rPr>
          <w:rFonts w:ascii="Verdana" w:hAnsi="Verdana"/>
        </w:rPr>
        <w:t xml:space="preserve"> </w:t>
      </w:r>
      <w:r w:rsidRPr="00F325C2">
        <w:rPr>
          <w:rFonts w:ascii="Verdana" w:hAnsi="Verdana"/>
        </w:rPr>
        <w:tab/>
        <w:t>Styremedlem: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Inger Mellem             </w:t>
      </w:r>
      <w:r>
        <w:rPr>
          <w:rFonts w:ascii="Verdana" w:hAnsi="Verdana"/>
        </w:rPr>
        <w:tab/>
        <w:t xml:space="preserve"> </w:t>
      </w:r>
      <w:r>
        <w:rPr>
          <w:rFonts w:ascii="Verdana" w:hAnsi="Verdana"/>
        </w:rPr>
        <w:tab/>
      </w:r>
    </w:p>
    <w:p w:rsidR="00A11AE9" w:rsidRPr="00F325C2" w:rsidRDefault="00A11AE9" w:rsidP="00A11AE9">
      <w:pPr>
        <w:pStyle w:val="Merknadstekst"/>
        <w:ind w:left="360"/>
        <w:rPr>
          <w:rFonts w:ascii="Verdana" w:hAnsi="Verdana"/>
        </w:rPr>
      </w:pPr>
      <w:r w:rsidRPr="00F325C2">
        <w:rPr>
          <w:rFonts w:ascii="Verdana" w:hAnsi="Verdana"/>
        </w:rPr>
        <w:tab/>
      </w:r>
      <w:r w:rsidRPr="00F325C2">
        <w:rPr>
          <w:rFonts w:ascii="Verdana" w:hAnsi="Verdana"/>
        </w:rPr>
        <w:tab/>
        <w:t>Styremedlem: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Janiche Frydenlund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11AE9" w:rsidRPr="00F325C2" w:rsidRDefault="00A11AE9" w:rsidP="00A11AE9">
      <w:pPr>
        <w:pStyle w:val="Merknadstekst"/>
        <w:ind w:left="360"/>
        <w:rPr>
          <w:rFonts w:ascii="Verdana" w:hAnsi="Verdana"/>
        </w:rPr>
      </w:pPr>
      <w:r w:rsidRPr="00F325C2">
        <w:rPr>
          <w:rFonts w:ascii="Verdana" w:hAnsi="Verdana"/>
        </w:rPr>
        <w:tab/>
      </w:r>
      <w:r w:rsidRPr="00F325C2">
        <w:rPr>
          <w:rFonts w:ascii="Verdana" w:hAnsi="Verdana"/>
        </w:rPr>
        <w:tab/>
        <w:t>Varamedlem: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 xml:space="preserve">Margunn Aanestad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A11AE9" w:rsidRDefault="00A11AE9" w:rsidP="00A11AE9">
      <w:pPr>
        <w:rPr>
          <w:rFonts w:ascii="Verdana" w:hAnsi="Verdana"/>
        </w:rPr>
      </w:pPr>
      <w:r>
        <w:rPr>
          <w:rFonts w:ascii="Verdana" w:hAnsi="Verdana"/>
        </w:rPr>
        <w:t xml:space="preserve">      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F325C2">
        <w:rPr>
          <w:rFonts w:ascii="Verdana" w:hAnsi="Verdana"/>
        </w:rPr>
        <w:t xml:space="preserve">Varamedlem: </w:t>
      </w:r>
      <w:r>
        <w:rPr>
          <w:rFonts w:ascii="Verdana" w:hAnsi="Verdana"/>
        </w:rPr>
        <w:tab/>
        <w:t>Styret får fullmakt til å utnevne 2. varamedlem</w:t>
      </w:r>
      <w:r w:rsidRPr="00F325C2">
        <w:rPr>
          <w:rFonts w:ascii="Verdana" w:hAnsi="Verdana"/>
        </w:rPr>
        <w:tab/>
      </w:r>
    </w:p>
    <w:p w:rsidR="00A11AE9" w:rsidRPr="007C4C93" w:rsidRDefault="00A11AE9" w:rsidP="00A11AE9">
      <w:pPr>
        <w:rPr>
          <w:rFonts w:ascii="Verdana" w:hAnsi="Verdana"/>
        </w:rPr>
      </w:pPr>
      <w:r w:rsidRPr="007C4C93">
        <w:rPr>
          <w:rFonts w:ascii="Verdana" w:hAnsi="Verdana"/>
        </w:rPr>
        <w:t>På grunn av korona er det ikke blitt valgt 2. varamedlem</w:t>
      </w:r>
    </w:p>
    <w:p w:rsidR="00AA0B75" w:rsidRPr="00F325C2" w:rsidRDefault="00AA0B75" w:rsidP="00AA0B75">
      <w:pPr>
        <w:rPr>
          <w:rFonts w:ascii="Verdana" w:hAnsi="Verdana"/>
        </w:rPr>
      </w:pPr>
      <w:r>
        <w:rPr>
          <w:rFonts w:ascii="Verdana" w:hAnsi="Verdana"/>
        </w:rPr>
        <w:tab/>
      </w:r>
      <w:r w:rsidRPr="00F325C2">
        <w:rPr>
          <w:rFonts w:ascii="Verdana" w:hAnsi="Verdana"/>
        </w:rPr>
        <w:tab/>
      </w:r>
    </w:p>
    <w:p w:rsidR="00AA0B75" w:rsidRPr="00F325C2" w:rsidRDefault="00AA0B75" w:rsidP="00AA0B75">
      <w:pPr>
        <w:rPr>
          <w:rFonts w:ascii="Verdana" w:hAnsi="Verdana"/>
        </w:rPr>
      </w:pPr>
      <w:r w:rsidRPr="00F325C2">
        <w:rPr>
          <w:rFonts w:ascii="Verdana" w:hAnsi="Verdana"/>
        </w:rPr>
        <w:t xml:space="preserve">Kommunens representant: </w:t>
      </w:r>
      <w:r>
        <w:rPr>
          <w:rFonts w:ascii="Verdana" w:hAnsi="Verdana"/>
        </w:rPr>
        <w:t>Pernille Lemming</w:t>
      </w:r>
      <w:r w:rsidRPr="00F325C2">
        <w:rPr>
          <w:rFonts w:ascii="Verdana" w:hAnsi="Verdana"/>
        </w:rPr>
        <w:t xml:space="preserve"> (utnevnt av Hobøl kommune, ikke valgt).</w:t>
      </w:r>
    </w:p>
    <w:p w:rsidR="00A35347" w:rsidRDefault="00A35347" w:rsidP="00AA0B75">
      <w:pPr>
        <w:rPr>
          <w:rFonts w:ascii="Verdana" w:hAnsi="Verdana"/>
        </w:rPr>
      </w:pPr>
    </w:p>
    <w:p w:rsidR="00F65C8D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Valgkomité 20</w:t>
      </w:r>
      <w:r w:rsidR="00A35347">
        <w:rPr>
          <w:rFonts w:ascii="Verdana" w:hAnsi="Verdana"/>
        </w:rPr>
        <w:t>2</w:t>
      </w:r>
      <w:r w:rsidR="00A11AE9">
        <w:rPr>
          <w:rFonts w:ascii="Verdana" w:hAnsi="Verdana"/>
        </w:rPr>
        <w:t>1</w:t>
      </w:r>
      <w:r w:rsidRPr="004A561C">
        <w:rPr>
          <w:rFonts w:ascii="Verdana" w:hAnsi="Verdana"/>
        </w:rPr>
        <w:t>: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Leder: </w:t>
      </w:r>
      <w:r w:rsidRPr="004A561C">
        <w:rPr>
          <w:rFonts w:ascii="Verdana" w:hAnsi="Verdana"/>
        </w:rPr>
        <w:tab/>
        <w:t>Eivind Mjærum</w:t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</w: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Medlem:</w:t>
      </w:r>
      <w:r w:rsidRPr="004A561C">
        <w:rPr>
          <w:rFonts w:ascii="Verdana" w:hAnsi="Verdana"/>
        </w:rPr>
        <w:tab/>
        <w:t>Janiche Frydenlund</w:t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</w: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Medlem: </w:t>
      </w:r>
      <w:r w:rsidRPr="004A561C">
        <w:rPr>
          <w:rFonts w:ascii="Verdana" w:hAnsi="Verdana"/>
        </w:rPr>
        <w:tab/>
        <w:t>Odd Stoksbjerg</w:t>
      </w:r>
      <w:r w:rsidRPr="004A561C">
        <w:rPr>
          <w:rFonts w:ascii="Verdana" w:hAnsi="Verdana"/>
        </w:rPr>
        <w:tab/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Daglig leder er Jan Terje Kristiansen i 100% stilling. 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Styremøter</w:t>
      </w:r>
    </w:p>
    <w:p w:rsidR="00F65C8D" w:rsidRPr="004A561C" w:rsidRDefault="00A35347" w:rsidP="00F65C8D">
      <w:pPr>
        <w:rPr>
          <w:rFonts w:ascii="Verdana" w:hAnsi="Verdana"/>
        </w:rPr>
      </w:pPr>
      <w:r>
        <w:rPr>
          <w:rFonts w:ascii="Verdana" w:hAnsi="Verdana"/>
        </w:rPr>
        <w:t xml:space="preserve">På grunn av </w:t>
      </w:r>
      <w:r w:rsidR="00A11AE9">
        <w:rPr>
          <w:rFonts w:ascii="Verdana" w:hAnsi="Verdana"/>
        </w:rPr>
        <w:t>koronaen</w:t>
      </w:r>
      <w:r>
        <w:rPr>
          <w:rFonts w:ascii="Verdana" w:hAnsi="Verdana"/>
        </w:rPr>
        <w:t xml:space="preserve"> ble det kun avholdt </w:t>
      </w:r>
      <w:r w:rsidR="00A11AE9">
        <w:rPr>
          <w:rFonts w:ascii="Verdana" w:hAnsi="Verdana"/>
        </w:rPr>
        <w:t>1 styremøte</w:t>
      </w:r>
      <w:r>
        <w:rPr>
          <w:rFonts w:ascii="Verdana" w:hAnsi="Verdana"/>
        </w:rPr>
        <w:t xml:space="preserve"> i 20</w:t>
      </w:r>
      <w:r w:rsidR="00A11AE9">
        <w:rPr>
          <w:rFonts w:ascii="Verdana" w:hAnsi="Verdana"/>
        </w:rPr>
        <w:t>20</w:t>
      </w:r>
      <w:r>
        <w:rPr>
          <w:rFonts w:ascii="Verdana" w:hAnsi="Verdana"/>
        </w:rPr>
        <w:t>.</w:t>
      </w:r>
      <w:r w:rsidR="00A11AE9">
        <w:rPr>
          <w:rFonts w:ascii="Verdana" w:hAnsi="Verdana"/>
        </w:rPr>
        <w:t xml:space="preserve"> Dette ble avholdt på e-post.</w:t>
      </w:r>
      <w:r w:rsidR="009E732B">
        <w:rPr>
          <w:rFonts w:ascii="Verdana" w:hAnsi="Verdana"/>
        </w:rPr>
        <w:t xml:space="preserve"> Årsmøtet som var planlagt i mars ble utsatt til 8. juni, og ble avhold i lokalene til Art-To-Be.</w:t>
      </w:r>
    </w:p>
    <w:p w:rsidR="00F65C8D" w:rsidRDefault="00F65C8D" w:rsidP="00F65C8D">
      <w:pPr>
        <w:rPr>
          <w:rFonts w:ascii="Verdana" w:hAnsi="Verdana"/>
          <w:b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Medlemmer</w:t>
      </w: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Ved utgangen av 20</w:t>
      </w:r>
      <w:r w:rsidR="00A11AE9">
        <w:rPr>
          <w:rFonts w:ascii="Verdana" w:hAnsi="Verdana"/>
        </w:rPr>
        <w:t>20</w:t>
      </w:r>
      <w:r w:rsidRPr="004A561C">
        <w:rPr>
          <w:rFonts w:ascii="Verdana" w:hAnsi="Verdana"/>
        </w:rPr>
        <w:t xml:space="preserve"> hadde Hobøl Frivilligsentrals Venner 6</w:t>
      </w:r>
      <w:r w:rsidR="00A11AE9">
        <w:rPr>
          <w:rFonts w:ascii="Verdana" w:hAnsi="Verdana"/>
        </w:rPr>
        <w:t>4</w:t>
      </w:r>
      <w:r w:rsidRPr="004A561C">
        <w:rPr>
          <w:rFonts w:ascii="Verdana" w:hAnsi="Verdana"/>
        </w:rPr>
        <w:t xml:space="preserve"> enkeltmedlemmer og </w:t>
      </w:r>
      <w:r w:rsidR="00A35347">
        <w:rPr>
          <w:rFonts w:ascii="Verdana" w:hAnsi="Verdana"/>
        </w:rPr>
        <w:t>3</w:t>
      </w:r>
      <w:r w:rsidRPr="004A561C">
        <w:rPr>
          <w:rFonts w:ascii="Verdana" w:hAnsi="Verdana"/>
        </w:rPr>
        <w:t xml:space="preserve"> organisasjonsmedlemmer. 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Aktiviteter</w:t>
      </w:r>
    </w:p>
    <w:p w:rsidR="00F65C8D" w:rsidRDefault="00A11AE9" w:rsidP="00F65C8D">
      <w:pPr>
        <w:rPr>
          <w:rFonts w:ascii="Verdana" w:hAnsi="Verdana"/>
        </w:rPr>
      </w:pPr>
      <w:r>
        <w:rPr>
          <w:rFonts w:ascii="Verdana" w:hAnsi="Verdana"/>
        </w:rPr>
        <w:t xml:space="preserve">På grunn av korona er det blitt få møter med eksterne virksomheter i 2020. For det meste har det vært møter med de andre daglige lederne i Indre Østfold og Østfold, virksomhetsleder Margareth Aadalen, samt uformelle møter med biblioteket/innbyggertorget. </w:t>
      </w:r>
      <w:r w:rsidR="003C34F3">
        <w:rPr>
          <w:rFonts w:ascii="Verdana" w:hAnsi="Verdana"/>
        </w:rPr>
        <w:t xml:space="preserve">Vi har også hatt møte med varaordfører og leder av </w:t>
      </w:r>
      <w:r w:rsidR="00820A8F">
        <w:rPr>
          <w:rFonts w:ascii="Verdana" w:hAnsi="Verdana"/>
        </w:rPr>
        <w:t xml:space="preserve">kommunens samfunnsutvalg. </w:t>
      </w:r>
      <w:r>
        <w:rPr>
          <w:rFonts w:ascii="Verdana" w:hAnsi="Verdana"/>
        </w:rPr>
        <w:t>De fleste møtene har vært på Teams.</w:t>
      </w:r>
    </w:p>
    <w:p w:rsidR="00820A8F" w:rsidRDefault="00820A8F" w:rsidP="00F65C8D">
      <w:pPr>
        <w:rPr>
          <w:rFonts w:ascii="Verdana" w:hAnsi="Verdana"/>
        </w:rPr>
      </w:pPr>
    </w:p>
    <w:p w:rsidR="00820A8F" w:rsidRPr="00820A8F" w:rsidRDefault="00820A8F" w:rsidP="00820A8F">
      <w:pPr>
        <w:rPr>
          <w:rFonts w:ascii="Verdana" w:hAnsi="Verdana"/>
        </w:rPr>
      </w:pPr>
      <w:r w:rsidRPr="00820A8F">
        <w:rPr>
          <w:rFonts w:ascii="Verdana" w:hAnsi="Verdana"/>
        </w:rPr>
        <w:t>11.</w:t>
      </w:r>
      <w:r>
        <w:rPr>
          <w:rFonts w:ascii="Verdana" w:hAnsi="Verdana"/>
        </w:rPr>
        <w:t xml:space="preserve"> </w:t>
      </w:r>
      <w:r w:rsidRPr="00820A8F">
        <w:rPr>
          <w:rFonts w:ascii="Verdana" w:hAnsi="Verdana"/>
        </w:rPr>
        <w:t>mai hadde vi besøk av ordfører og rådmann.</w:t>
      </w:r>
    </w:p>
    <w:p w:rsidR="004E7F6A" w:rsidRDefault="004E7F6A" w:rsidP="00F65C8D">
      <w:pPr>
        <w:rPr>
          <w:rFonts w:ascii="Verdana" w:hAnsi="Verdana"/>
        </w:rPr>
      </w:pPr>
    </w:p>
    <w:p w:rsidR="00F65C8D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lastRenderedPageBreak/>
        <w:t xml:space="preserve">Det har </w:t>
      </w:r>
      <w:r w:rsidR="00A11AE9">
        <w:rPr>
          <w:rFonts w:ascii="Verdana" w:hAnsi="Verdana"/>
        </w:rPr>
        <w:t>dessverre ikke vært mulig med</w:t>
      </w:r>
      <w:r w:rsidRPr="004A561C">
        <w:rPr>
          <w:rFonts w:ascii="Verdana" w:hAnsi="Verdana"/>
        </w:rPr>
        <w:t xml:space="preserve"> samlinger </w:t>
      </w:r>
      <w:r w:rsidR="00A11AE9">
        <w:rPr>
          <w:rFonts w:ascii="Verdana" w:hAnsi="Verdana"/>
        </w:rPr>
        <w:t>for de</w:t>
      </w:r>
      <w:r w:rsidRPr="004A561C">
        <w:rPr>
          <w:rFonts w:ascii="Verdana" w:hAnsi="Verdana"/>
        </w:rPr>
        <w:t xml:space="preserve"> frivillige, </w:t>
      </w:r>
      <w:r w:rsidR="00A11AE9">
        <w:rPr>
          <w:rFonts w:ascii="Verdana" w:hAnsi="Verdana"/>
        </w:rPr>
        <w:t xml:space="preserve">vanligvis har vi hatt </w:t>
      </w:r>
      <w:r w:rsidRPr="004A561C">
        <w:rPr>
          <w:rFonts w:ascii="Verdana" w:hAnsi="Verdana"/>
        </w:rPr>
        <w:t>en s</w:t>
      </w:r>
      <w:r w:rsidR="00A11AE9">
        <w:rPr>
          <w:rFonts w:ascii="Verdana" w:hAnsi="Verdana"/>
        </w:rPr>
        <w:t>ommeravslutning og et julebord</w:t>
      </w:r>
      <w:r w:rsidR="00820A8F">
        <w:rPr>
          <w:rFonts w:ascii="Verdana" w:hAnsi="Verdana"/>
        </w:rPr>
        <w:t xml:space="preserve"> i året</w:t>
      </w:r>
      <w:r w:rsidRPr="004A561C">
        <w:rPr>
          <w:rFonts w:ascii="Verdana" w:hAnsi="Verdana"/>
        </w:rPr>
        <w:t xml:space="preserve">. </w:t>
      </w:r>
    </w:p>
    <w:p w:rsidR="00A11AE9" w:rsidRPr="004A561C" w:rsidRDefault="00A11AE9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Vi tilbyr </w:t>
      </w:r>
      <w:r w:rsidR="004E7F6A">
        <w:rPr>
          <w:rFonts w:ascii="Verdana" w:hAnsi="Verdana"/>
        </w:rPr>
        <w:t>strø</w:t>
      </w:r>
      <w:r w:rsidRPr="004A561C">
        <w:rPr>
          <w:rFonts w:ascii="Verdana" w:hAnsi="Verdana"/>
        </w:rPr>
        <w:t>singel til de som har behov for det når det er glatt. Blant annet har hjemmesykepleien hatt med seg strøbokser til eldre hjemmeboende.</w:t>
      </w:r>
      <w:r>
        <w:rPr>
          <w:rFonts w:ascii="Verdana" w:hAnsi="Verdana"/>
        </w:rPr>
        <w:t xml:space="preserve"> 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Default="00A65667" w:rsidP="00F65C8D">
      <w:pPr>
        <w:rPr>
          <w:rFonts w:ascii="Verdana" w:hAnsi="Verdana"/>
        </w:rPr>
      </w:pPr>
      <w:r>
        <w:rPr>
          <w:rFonts w:ascii="Verdana" w:hAnsi="Verdana"/>
        </w:rPr>
        <w:t>Det har ikke vært regionkonferanser i 20</w:t>
      </w:r>
      <w:r w:rsidR="00A11AE9">
        <w:rPr>
          <w:rFonts w:ascii="Verdana" w:hAnsi="Verdana"/>
        </w:rPr>
        <w:t>20</w:t>
      </w:r>
      <w:r>
        <w:rPr>
          <w:rFonts w:ascii="Verdana" w:hAnsi="Verdana"/>
        </w:rPr>
        <w:t>.</w:t>
      </w:r>
      <w:r w:rsidR="00F65C8D">
        <w:rPr>
          <w:rFonts w:ascii="Verdana" w:hAnsi="Verdana"/>
        </w:rPr>
        <w:t xml:space="preserve"> Tidligere fikk Frivilligsentralene midler fra staten, men etter omleggingen av finansieringen av Frivilligsentralene er det ikke lagt inn midler til </w:t>
      </w:r>
      <w:r w:rsidR="009E732B">
        <w:rPr>
          <w:rFonts w:ascii="Verdana" w:hAnsi="Verdana"/>
        </w:rPr>
        <w:t>slike konferanser</w:t>
      </w:r>
      <w:r w:rsidR="00F65C8D">
        <w:rPr>
          <w:rFonts w:ascii="Verdana" w:hAnsi="Verdana"/>
        </w:rPr>
        <w:t>.</w:t>
      </w:r>
      <w:r w:rsidR="00F65C8D" w:rsidRPr="004A561C">
        <w:rPr>
          <w:rFonts w:ascii="Verdana" w:hAnsi="Verdana"/>
        </w:rPr>
        <w:t xml:space="preserve"> 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F7D9C">
        <w:rPr>
          <w:rFonts w:ascii="Verdana" w:hAnsi="Verdana"/>
        </w:rPr>
        <w:t xml:space="preserve">For </w:t>
      </w:r>
      <w:r w:rsidR="003C34F3">
        <w:rPr>
          <w:rFonts w:ascii="Verdana" w:hAnsi="Verdana"/>
        </w:rPr>
        <w:t>10</w:t>
      </w:r>
      <w:r w:rsidRPr="004F7D9C">
        <w:rPr>
          <w:rFonts w:ascii="Verdana" w:hAnsi="Verdana"/>
        </w:rPr>
        <w:t xml:space="preserve">. gang </w:t>
      </w:r>
      <w:r w:rsidR="003C34F3">
        <w:rPr>
          <w:rFonts w:ascii="Verdana" w:hAnsi="Verdana"/>
        </w:rPr>
        <w:t>skulle</w:t>
      </w:r>
      <w:r w:rsidRPr="004F7D9C">
        <w:rPr>
          <w:rFonts w:ascii="Verdana" w:hAnsi="Verdana"/>
        </w:rPr>
        <w:t xml:space="preserve"> vi samarbeidet med Spydeberg Frivilligsentral om et julaftenarrangement for enslige i Hobøl og Spydeberg. </w:t>
      </w:r>
      <w:r w:rsidR="003C34F3">
        <w:rPr>
          <w:rFonts w:ascii="Verdana" w:hAnsi="Verdana"/>
        </w:rPr>
        <w:t>På grunn av korona og smittefrykt ble dette avlyst.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3C34F3" w:rsidP="00F65C8D">
      <w:pPr>
        <w:rPr>
          <w:rFonts w:ascii="Verdana" w:hAnsi="Verdana"/>
        </w:rPr>
      </w:pPr>
      <w:r>
        <w:rPr>
          <w:rFonts w:ascii="Verdana" w:hAnsi="Verdana"/>
        </w:rPr>
        <w:t>Vi har heller ikke fått vært inne på HBBS med aktivitetene våre etter at pandemien brøt ut, og vi får ikke lov til å ha vår «faste» unge mann med funksjonshemming i arbeid.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3C34F3" w:rsidP="00F65C8D">
      <w:pPr>
        <w:rPr>
          <w:rFonts w:ascii="Verdana" w:hAnsi="Verdana"/>
        </w:rPr>
      </w:pPr>
      <w:r>
        <w:rPr>
          <w:rFonts w:ascii="Verdana" w:hAnsi="Verdana"/>
        </w:rPr>
        <w:t>Det ble ikke arrangert</w:t>
      </w:r>
      <w:r w:rsidR="00F65C8D" w:rsidRPr="004A561C">
        <w:rPr>
          <w:rFonts w:ascii="Verdana" w:hAnsi="Verdana"/>
        </w:rPr>
        <w:t xml:space="preserve"> kulturuke i </w:t>
      </w:r>
      <w:r>
        <w:rPr>
          <w:rFonts w:ascii="Verdana" w:hAnsi="Verdana"/>
        </w:rPr>
        <w:t>2020</w:t>
      </w:r>
      <w:r w:rsidR="00F65C8D" w:rsidRPr="004A561C">
        <w:rPr>
          <w:rFonts w:ascii="Verdana" w:hAnsi="Verdana"/>
        </w:rPr>
        <w:t>.</w:t>
      </w:r>
      <w:r w:rsidR="0000682E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Noen frivillige arrangerte et tiltak for å hjelpe til med å finansiere Tomter Cafe lørdag 17. oktober. Frivilligsentralen deltok med informasjon og </w:t>
      </w:r>
      <w:proofErr w:type="spellStart"/>
      <w:r>
        <w:rPr>
          <w:rFonts w:ascii="Verdana" w:hAnsi="Verdana"/>
        </w:rPr>
        <w:t>give-aways</w:t>
      </w:r>
      <w:proofErr w:type="spellEnd"/>
      <w:r>
        <w:rPr>
          <w:rFonts w:ascii="Verdana" w:hAnsi="Verdana"/>
        </w:rPr>
        <w:t>.</w:t>
      </w: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 </w:t>
      </w:r>
    </w:p>
    <w:p w:rsidR="00F65C8D" w:rsidRDefault="00F65C8D" w:rsidP="00F65C8D">
      <w:pPr>
        <w:rPr>
          <w:rFonts w:ascii="Verdana" w:hAnsi="Verdana"/>
        </w:rPr>
      </w:pPr>
      <w:r>
        <w:rPr>
          <w:rFonts w:ascii="Verdana" w:hAnsi="Verdana"/>
        </w:rPr>
        <w:t xml:space="preserve">Vi låner ut idretts- og friluftsutstyr hele året, totalt </w:t>
      </w:r>
      <w:r w:rsidR="005745A0">
        <w:rPr>
          <w:rFonts w:ascii="Verdana" w:hAnsi="Verdana"/>
        </w:rPr>
        <w:t>341</w:t>
      </w:r>
      <w:r w:rsidR="009A59AC">
        <w:rPr>
          <w:rFonts w:ascii="Verdana" w:hAnsi="Verdana"/>
        </w:rPr>
        <w:t xml:space="preserve"> objekter mot </w:t>
      </w:r>
      <w:r w:rsidR="005745A0">
        <w:rPr>
          <w:rFonts w:ascii="Verdana" w:hAnsi="Verdana"/>
        </w:rPr>
        <w:t>356</w:t>
      </w:r>
      <w:r w:rsidR="00EA0BDD">
        <w:rPr>
          <w:rFonts w:ascii="Verdana" w:hAnsi="Verdana"/>
        </w:rPr>
        <w:t xml:space="preserve"> </w:t>
      </w:r>
      <w:r>
        <w:rPr>
          <w:rFonts w:ascii="Verdana" w:hAnsi="Verdana"/>
        </w:rPr>
        <w:t>objekter i 201</w:t>
      </w:r>
      <w:r w:rsidR="005745A0">
        <w:rPr>
          <w:rFonts w:ascii="Verdana" w:hAnsi="Verdana"/>
        </w:rPr>
        <w:t>9</w:t>
      </w:r>
      <w:r>
        <w:rPr>
          <w:rFonts w:ascii="Verdana" w:hAnsi="Verdana"/>
        </w:rPr>
        <w:t>.</w:t>
      </w:r>
      <w:r w:rsidR="00EA0BDD">
        <w:rPr>
          <w:rFonts w:ascii="Verdana" w:hAnsi="Verdana"/>
        </w:rPr>
        <w:t xml:space="preserve"> </w:t>
      </w:r>
      <w:r w:rsidR="005745A0">
        <w:rPr>
          <w:rFonts w:ascii="Verdana" w:hAnsi="Verdana"/>
        </w:rPr>
        <w:t>Årsakene til en liten nedgang er antakelig korona og dårlig sesong høst/vinter 2020</w:t>
      </w:r>
      <w:r w:rsidR="00EA0BDD">
        <w:rPr>
          <w:rFonts w:ascii="Verdana" w:hAnsi="Verdana"/>
        </w:rPr>
        <w:t>.</w:t>
      </w:r>
    </w:p>
    <w:p w:rsidR="00F65C8D" w:rsidRDefault="00F65C8D" w:rsidP="00F65C8D">
      <w:pPr>
        <w:rPr>
          <w:rFonts w:ascii="Verdana" w:hAnsi="Verdana"/>
        </w:rPr>
      </w:pPr>
    </w:p>
    <w:p w:rsidR="00F65C8D" w:rsidRDefault="00F65C8D" w:rsidP="00F65C8D">
      <w:pPr>
        <w:rPr>
          <w:rFonts w:ascii="Verdana" w:hAnsi="Verdana"/>
        </w:rPr>
      </w:pPr>
      <w:r>
        <w:rPr>
          <w:rFonts w:ascii="Verdana" w:hAnsi="Verdana"/>
        </w:rPr>
        <w:t>Vi har i flere omganger sysselsatt personer som har fått samfunnsstraff, med og uten fotlenke.</w:t>
      </w:r>
    </w:p>
    <w:p w:rsidR="0039459A" w:rsidRDefault="0039459A" w:rsidP="00F65C8D">
      <w:pPr>
        <w:rPr>
          <w:rFonts w:ascii="Verdana" w:hAnsi="Verdana"/>
        </w:rPr>
      </w:pPr>
    </w:p>
    <w:p w:rsidR="0039459A" w:rsidRDefault="0039459A" w:rsidP="00F65C8D">
      <w:pPr>
        <w:rPr>
          <w:rFonts w:ascii="Verdana" w:hAnsi="Verdana"/>
        </w:rPr>
      </w:pPr>
      <w:r>
        <w:rPr>
          <w:rFonts w:ascii="Verdana" w:hAnsi="Verdana"/>
        </w:rPr>
        <w:t>Skaterampen ble restaurert sommer/høst, med god hjelp av lokale ildsjeler. I tillegg ble det bygget en minirampe, slik at også de minste har en rampe å utfolde seg på.</w:t>
      </w:r>
    </w:p>
    <w:p w:rsidR="00F65C8D" w:rsidRDefault="00F65C8D" w:rsidP="00F65C8D">
      <w:pPr>
        <w:rPr>
          <w:rFonts w:ascii="Verdana" w:hAnsi="Verdana"/>
        </w:rPr>
      </w:pPr>
    </w:p>
    <w:p w:rsidR="008F3A6A" w:rsidRDefault="008F3A6A" w:rsidP="00F65C8D">
      <w:pPr>
        <w:rPr>
          <w:rFonts w:ascii="Verdana" w:hAnsi="Verdana"/>
        </w:rPr>
      </w:pPr>
      <w:r>
        <w:rPr>
          <w:rFonts w:ascii="Verdana" w:hAnsi="Verdana"/>
        </w:rPr>
        <w:t xml:space="preserve">Vi engasjerte to elever på årets OD-dag </w:t>
      </w:r>
      <w:r w:rsidR="003C34F3">
        <w:rPr>
          <w:rFonts w:ascii="Verdana" w:hAnsi="Verdana"/>
        </w:rPr>
        <w:t>29</w:t>
      </w:r>
      <w:r>
        <w:rPr>
          <w:rFonts w:ascii="Verdana" w:hAnsi="Verdana"/>
        </w:rPr>
        <w:t>. oktober.</w:t>
      </w:r>
    </w:p>
    <w:p w:rsidR="008F3A6A" w:rsidRDefault="008F3A6A" w:rsidP="00F65C8D">
      <w:pPr>
        <w:rPr>
          <w:rFonts w:ascii="Verdana" w:hAnsi="Verdana"/>
        </w:rPr>
      </w:pPr>
    </w:p>
    <w:p w:rsidR="008F3A6A" w:rsidRDefault="008F3A6A" w:rsidP="00F65C8D">
      <w:pPr>
        <w:rPr>
          <w:rFonts w:ascii="Verdana" w:hAnsi="Verdana"/>
        </w:rPr>
      </w:pPr>
      <w:r>
        <w:rPr>
          <w:rFonts w:ascii="Verdana" w:hAnsi="Verdana"/>
        </w:rPr>
        <w:t xml:space="preserve">Vi deltok også på </w:t>
      </w:r>
      <w:r w:rsidR="003C34F3">
        <w:rPr>
          <w:rFonts w:ascii="Verdana" w:hAnsi="Verdana"/>
        </w:rPr>
        <w:t>TV-aksjonen 18. oktober</w:t>
      </w:r>
      <w:r>
        <w:rPr>
          <w:rFonts w:ascii="Verdana" w:hAnsi="Verdana"/>
        </w:rPr>
        <w:t>.</w:t>
      </w:r>
      <w:r w:rsidR="003C34F3">
        <w:rPr>
          <w:rFonts w:ascii="Verdana" w:hAnsi="Verdana"/>
        </w:rPr>
        <w:t xml:space="preserve"> Da delte vi ut søppelsekke</w:t>
      </w:r>
      <w:r w:rsidR="00544355">
        <w:rPr>
          <w:rFonts w:ascii="Verdana" w:hAnsi="Verdana"/>
        </w:rPr>
        <w:t>r til frivillige som meldte seg, og det kom folk fra både Tomter og Knapstad som plukket søppel i nærmiljøene.</w:t>
      </w:r>
    </w:p>
    <w:p w:rsidR="003C34F3" w:rsidRDefault="003C34F3" w:rsidP="00F65C8D">
      <w:pPr>
        <w:rPr>
          <w:rFonts w:ascii="Verdana" w:hAnsi="Verdana"/>
        </w:rPr>
      </w:pPr>
    </w:p>
    <w:p w:rsidR="000348EA" w:rsidRDefault="003C34F3" w:rsidP="00F65C8D">
      <w:pPr>
        <w:rPr>
          <w:rFonts w:ascii="Verdana" w:hAnsi="Verdana"/>
        </w:rPr>
      </w:pPr>
      <w:r>
        <w:rPr>
          <w:rFonts w:ascii="Verdana" w:hAnsi="Verdana"/>
        </w:rPr>
        <w:t>15. september arrangerte kommunen «Lokale verksteder» på Menighetshuset. Frivilligse</w:t>
      </w:r>
      <w:r w:rsidR="000348EA">
        <w:rPr>
          <w:rFonts w:ascii="Verdana" w:hAnsi="Verdana"/>
        </w:rPr>
        <w:t>ntralen deltok med daglig leder og styreleder.</w:t>
      </w:r>
    </w:p>
    <w:p w:rsidR="00820A8F" w:rsidRDefault="00820A8F" w:rsidP="00F65C8D">
      <w:pPr>
        <w:rPr>
          <w:rFonts w:ascii="Verdana" w:hAnsi="Verdana"/>
        </w:rPr>
      </w:pPr>
    </w:p>
    <w:p w:rsidR="00820A8F" w:rsidRDefault="00820A8F" w:rsidP="00F65C8D">
      <w:pPr>
        <w:rPr>
          <w:rFonts w:ascii="Verdana" w:hAnsi="Verdana"/>
        </w:rPr>
      </w:pPr>
      <w:r>
        <w:rPr>
          <w:rFonts w:ascii="Verdana" w:hAnsi="Verdana"/>
        </w:rPr>
        <w:t>Etter at pandemien brøt ut har vi fått frivillige til enkle tiltak for mennesker i karantene, bl.a. handling. Vi har også rekruttert frivillige til bokutkjøring for biblioteket i to omganger når de måtte stenge ned.</w:t>
      </w:r>
    </w:p>
    <w:p w:rsidR="009E732B" w:rsidRDefault="009E732B" w:rsidP="00F65C8D">
      <w:pPr>
        <w:rPr>
          <w:rFonts w:ascii="Verdana" w:hAnsi="Verdana"/>
        </w:rPr>
      </w:pPr>
    </w:p>
    <w:p w:rsidR="009E732B" w:rsidRDefault="009E732B" w:rsidP="00F65C8D">
      <w:pPr>
        <w:rPr>
          <w:rFonts w:ascii="Verdana" w:hAnsi="Verdana"/>
        </w:rPr>
      </w:pPr>
      <w:r>
        <w:rPr>
          <w:rFonts w:ascii="Verdana" w:hAnsi="Verdana"/>
        </w:rPr>
        <w:t>Når det ble klart at det skulle bli vaksinering rekrutterte vi frivillige som sjåfører og eventuelt verter på vaksinesenteret.</w:t>
      </w:r>
    </w:p>
    <w:p w:rsidR="00FF349F" w:rsidRDefault="00FF349F" w:rsidP="00F65C8D">
      <w:pPr>
        <w:rPr>
          <w:rFonts w:ascii="Verdana" w:hAnsi="Verdana"/>
        </w:rPr>
      </w:pPr>
    </w:p>
    <w:p w:rsidR="00FF349F" w:rsidRPr="004A561C" w:rsidRDefault="00FF349F" w:rsidP="00F65C8D">
      <w:pPr>
        <w:rPr>
          <w:rFonts w:ascii="Verdana" w:hAnsi="Verdana"/>
        </w:rPr>
      </w:pPr>
      <w:r>
        <w:rPr>
          <w:rFonts w:ascii="Verdana" w:hAnsi="Verdana"/>
        </w:rPr>
        <w:t xml:space="preserve">Samarbeidet med </w:t>
      </w:r>
      <w:r w:rsidRPr="00FF349F">
        <w:rPr>
          <w:rFonts w:ascii="Verdana" w:hAnsi="Verdana"/>
        </w:rPr>
        <w:t xml:space="preserve">Advokathuset </w:t>
      </w:r>
      <w:proofErr w:type="spellStart"/>
      <w:r w:rsidRPr="00FF349F">
        <w:rPr>
          <w:rFonts w:ascii="Verdana" w:hAnsi="Verdana"/>
        </w:rPr>
        <w:t>Justisia</w:t>
      </w:r>
      <w:proofErr w:type="spellEnd"/>
      <w:r w:rsidRPr="00FF349F">
        <w:rPr>
          <w:rFonts w:ascii="Verdana" w:hAnsi="Verdana"/>
        </w:rPr>
        <w:t xml:space="preserve"> as</w:t>
      </w:r>
      <w:r>
        <w:rPr>
          <w:rFonts w:ascii="Verdana" w:hAnsi="Verdana"/>
        </w:rPr>
        <w:t xml:space="preserve"> er videreført, og advokatvakten tar imot klienter en tirsdag i måneden.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Default="00F65C8D" w:rsidP="00F65C8D">
      <w:pPr>
        <w:rPr>
          <w:rFonts w:ascii="Verdana" w:hAnsi="Verdana"/>
          <w:b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Informasjon/markedsføring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 xml:space="preserve">Hjemmesiden vår blir brukt aktivt, og vi har forholdsvis </w:t>
      </w:r>
      <w:r w:rsidR="00F27959" w:rsidRPr="004A561C">
        <w:rPr>
          <w:rFonts w:ascii="Verdana" w:hAnsi="Verdana"/>
        </w:rPr>
        <w:t>mange” klikk</w:t>
      </w:r>
      <w:r w:rsidRPr="004A561C">
        <w:rPr>
          <w:rFonts w:ascii="Verdana" w:hAnsi="Verdana"/>
        </w:rPr>
        <w:t xml:space="preserve">” på siden i løpet av en uke. Vi benytter også Facebook aktivt, og vi har nå </w:t>
      </w:r>
      <w:r w:rsidR="00820A8F">
        <w:rPr>
          <w:rFonts w:ascii="Verdana" w:hAnsi="Verdana"/>
        </w:rPr>
        <w:t>725</w:t>
      </w:r>
      <w:r w:rsidRPr="004A561C">
        <w:rPr>
          <w:rFonts w:ascii="Verdana" w:hAnsi="Verdana"/>
        </w:rPr>
        <w:t xml:space="preserve"> personer som følger oss, en økning på hele </w:t>
      </w:r>
      <w:r w:rsidR="00820A8F">
        <w:rPr>
          <w:rFonts w:ascii="Verdana" w:hAnsi="Verdana"/>
        </w:rPr>
        <w:t>125</w:t>
      </w:r>
      <w:r w:rsidRPr="004A561C">
        <w:rPr>
          <w:rFonts w:ascii="Verdana" w:hAnsi="Verdana"/>
        </w:rPr>
        <w:t xml:space="preserve"> i løpet av året. </w:t>
      </w:r>
    </w:p>
    <w:p w:rsidR="00F65C8D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Vi er også bevisste på bruke internett som markedsføringskanal. Både v</w:t>
      </w:r>
      <w:r w:rsidR="00FF349F">
        <w:rPr>
          <w:rFonts w:ascii="Verdana" w:hAnsi="Verdana"/>
        </w:rPr>
        <w:t xml:space="preserve">åre egne hjemmesider og Facebookside samt Facebooks lokale grupper for tettstedene i Hobøl </w:t>
      </w:r>
      <w:r w:rsidRPr="004A561C">
        <w:rPr>
          <w:rFonts w:ascii="Verdana" w:hAnsi="Verdana"/>
        </w:rPr>
        <w:t>brukes aktivt for å promotere forskjellige aktiviteter.</w:t>
      </w:r>
    </w:p>
    <w:p w:rsidR="00F65C8D" w:rsidRDefault="00F65C8D" w:rsidP="00F65C8D">
      <w:pPr>
        <w:rPr>
          <w:rFonts w:ascii="Verdana" w:hAnsi="Verdana"/>
        </w:rPr>
      </w:pPr>
    </w:p>
    <w:p w:rsidR="00F65C8D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Aktiviteter blir også promotert på standsbukken vår utenfor Frivilligsentralen. Denne er et godt blikkfang for forbipasserende. Plakater blir også satt opp på egnede steder i hele kommunen.</w:t>
      </w:r>
    </w:p>
    <w:p w:rsidR="00EA0BDD" w:rsidRDefault="00EA0BDD" w:rsidP="00F65C8D">
      <w:pPr>
        <w:rPr>
          <w:rFonts w:ascii="Verdana" w:hAnsi="Verdana"/>
        </w:rPr>
      </w:pPr>
    </w:p>
    <w:p w:rsidR="00EA0BDD" w:rsidRDefault="00EA0BDD" w:rsidP="00F65C8D">
      <w:pPr>
        <w:rPr>
          <w:rFonts w:ascii="Verdana" w:hAnsi="Verdana"/>
        </w:rPr>
      </w:pPr>
    </w:p>
    <w:p w:rsidR="00EA0BDD" w:rsidRDefault="00EA0BDD" w:rsidP="00F65C8D">
      <w:pPr>
        <w:rPr>
          <w:rFonts w:ascii="Verdana" w:hAnsi="Verdana"/>
          <w:b/>
        </w:rPr>
      </w:pPr>
      <w:r>
        <w:rPr>
          <w:rFonts w:ascii="Verdana" w:hAnsi="Verdana"/>
          <w:b/>
        </w:rPr>
        <w:t>Frivillighetens hus</w:t>
      </w:r>
    </w:p>
    <w:p w:rsidR="00B23271" w:rsidRDefault="00820A8F" w:rsidP="00820A8F">
      <w:pPr>
        <w:rPr>
          <w:rFonts w:ascii="Verdana" w:hAnsi="Verdana"/>
        </w:rPr>
      </w:pPr>
      <w:r>
        <w:rPr>
          <w:rFonts w:ascii="Verdana" w:hAnsi="Verdana"/>
        </w:rPr>
        <w:t>Frivillighetens Hus Hobøl ble vedtatt oppløst 30. mars. Vi tilbød Indre Østfold kommune at de kunne disponere tre rom som en type innbyggertorg fra</w:t>
      </w:r>
      <w:r w:rsidR="009832BF">
        <w:rPr>
          <w:rFonts w:ascii="Verdana" w:hAnsi="Verdana"/>
        </w:rPr>
        <w:t>m</w:t>
      </w:r>
      <w:r>
        <w:rPr>
          <w:rFonts w:ascii="Verdana" w:hAnsi="Verdana"/>
        </w:rPr>
        <w:t xml:space="preserve"> til nytt bygg står ferdig. De pusset opp disse rommene, og de er nå i bruk for de av kommunens virksomheter som ha</w:t>
      </w:r>
      <w:r w:rsidR="009832BF">
        <w:rPr>
          <w:rFonts w:ascii="Verdana" w:hAnsi="Verdana"/>
        </w:rPr>
        <w:t>r</w:t>
      </w:r>
      <w:r>
        <w:rPr>
          <w:rFonts w:ascii="Verdana" w:hAnsi="Verdana"/>
        </w:rPr>
        <w:t xml:space="preserve"> behov for fysiske møter med Hobøls innbyggere</w:t>
      </w:r>
      <w:r w:rsidR="009E732B">
        <w:rPr>
          <w:rFonts w:ascii="Verdana" w:hAnsi="Verdana"/>
        </w:rPr>
        <w:t>. Rommene kan selvfølgelig også brukes av husets leietakere.</w:t>
      </w:r>
    </w:p>
    <w:p w:rsidR="00B23271" w:rsidRDefault="00B23271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Aktivitetsnivå</w:t>
      </w:r>
    </w:p>
    <w:p w:rsidR="00F65C8D" w:rsidRPr="004A561C" w:rsidRDefault="00F65C8D" w:rsidP="00F65C8D">
      <w:pPr>
        <w:shd w:val="clear" w:color="auto" w:fill="FFFFFF"/>
        <w:rPr>
          <w:rFonts w:ascii="Verdana" w:hAnsi="Verdana"/>
        </w:rPr>
      </w:pPr>
      <w:r w:rsidRPr="004A561C">
        <w:rPr>
          <w:rFonts w:ascii="Verdana" w:hAnsi="Verdana"/>
        </w:rPr>
        <w:t>I 20</w:t>
      </w:r>
      <w:r w:rsidR="009E732B">
        <w:rPr>
          <w:rFonts w:ascii="Verdana" w:hAnsi="Verdana"/>
        </w:rPr>
        <w:t>20</w:t>
      </w:r>
      <w:r w:rsidRPr="004A561C">
        <w:rPr>
          <w:rFonts w:ascii="Verdana" w:hAnsi="Verdana"/>
        </w:rPr>
        <w:t xml:space="preserve"> har Frivilligsentralen gjennomført aktiviteter som: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numPr>
          <w:ilvl w:val="0"/>
          <w:numId w:val="3"/>
        </w:numPr>
        <w:rPr>
          <w:rFonts w:ascii="Verdana" w:hAnsi="Verdana"/>
        </w:rPr>
      </w:pPr>
      <w:r w:rsidRPr="004A561C">
        <w:rPr>
          <w:rFonts w:ascii="Verdana" w:hAnsi="Verdana"/>
        </w:rPr>
        <w:t>Bingo på Hobøl bo- og behandlingssenter (HBBS)</w:t>
      </w:r>
      <w:r>
        <w:rPr>
          <w:rFonts w:ascii="Verdana" w:hAnsi="Verdana"/>
        </w:rPr>
        <w:t>hver tirsdag</w:t>
      </w:r>
    </w:p>
    <w:p w:rsidR="00F65C8D" w:rsidRPr="004A561C" w:rsidRDefault="00F65C8D" w:rsidP="00F65C8D">
      <w:pPr>
        <w:numPr>
          <w:ilvl w:val="0"/>
          <w:numId w:val="3"/>
        </w:numPr>
        <w:rPr>
          <w:rFonts w:ascii="Verdana" w:hAnsi="Verdana"/>
        </w:rPr>
      </w:pPr>
      <w:r w:rsidRPr="004A561C">
        <w:rPr>
          <w:rFonts w:ascii="Verdana" w:hAnsi="Verdana"/>
        </w:rPr>
        <w:t>Handlevogn på HBBS</w:t>
      </w:r>
      <w:r>
        <w:rPr>
          <w:rFonts w:ascii="Verdana" w:hAnsi="Verdana"/>
        </w:rPr>
        <w:t xml:space="preserve"> hver onsdag</w:t>
      </w:r>
    </w:p>
    <w:p w:rsidR="00F65C8D" w:rsidRDefault="00F65C8D" w:rsidP="00F65C8D">
      <w:pPr>
        <w:numPr>
          <w:ilvl w:val="0"/>
          <w:numId w:val="3"/>
        </w:numPr>
        <w:rPr>
          <w:rFonts w:ascii="Verdana" w:hAnsi="Verdana"/>
        </w:rPr>
      </w:pPr>
      <w:r w:rsidRPr="004A561C">
        <w:rPr>
          <w:rFonts w:ascii="Verdana" w:hAnsi="Verdana"/>
        </w:rPr>
        <w:t xml:space="preserve">Kulturtimen </w:t>
      </w:r>
      <w:r w:rsidR="00F05150">
        <w:rPr>
          <w:rFonts w:ascii="Verdana" w:hAnsi="Verdana"/>
        </w:rPr>
        <w:t>hver måned</w:t>
      </w:r>
      <w:r w:rsidRPr="004A561C">
        <w:rPr>
          <w:rFonts w:ascii="Verdana" w:hAnsi="Verdana"/>
        </w:rPr>
        <w:t xml:space="preserve"> på HBBS</w:t>
      </w:r>
    </w:p>
    <w:p w:rsidR="009E732B" w:rsidRPr="004A561C" w:rsidRDefault="009E732B" w:rsidP="009E732B">
      <w:pPr>
        <w:numPr>
          <w:ilvl w:val="0"/>
          <w:numId w:val="3"/>
        </w:numPr>
        <w:rPr>
          <w:rFonts w:ascii="Verdana" w:hAnsi="Verdana"/>
        </w:rPr>
      </w:pPr>
      <w:r w:rsidRPr="004A561C">
        <w:rPr>
          <w:rFonts w:ascii="Verdana" w:hAnsi="Verdana"/>
        </w:rPr>
        <w:t>Kafe på HBBS</w:t>
      </w:r>
      <w:r>
        <w:rPr>
          <w:rFonts w:ascii="Verdana" w:hAnsi="Verdana"/>
        </w:rPr>
        <w:t xml:space="preserve"> hver tirsdag</w:t>
      </w:r>
    </w:p>
    <w:p w:rsidR="00F65C8D" w:rsidRPr="004A561C" w:rsidRDefault="00F65C8D" w:rsidP="00F65C8D">
      <w:pPr>
        <w:numPr>
          <w:ilvl w:val="0"/>
          <w:numId w:val="3"/>
        </w:numPr>
        <w:rPr>
          <w:rFonts w:ascii="Verdana" w:hAnsi="Verdana"/>
        </w:rPr>
      </w:pPr>
      <w:r w:rsidRPr="004A561C">
        <w:rPr>
          <w:rFonts w:ascii="Verdana" w:hAnsi="Verdana"/>
        </w:rPr>
        <w:t>Utdeling av strøsand/singel</w:t>
      </w:r>
    </w:p>
    <w:p w:rsidR="00F65C8D" w:rsidRPr="009D58BB" w:rsidRDefault="00F65C8D" w:rsidP="009E33A4">
      <w:pPr>
        <w:numPr>
          <w:ilvl w:val="0"/>
          <w:numId w:val="3"/>
        </w:numPr>
        <w:rPr>
          <w:rFonts w:ascii="Verdana" w:hAnsi="Verdana"/>
        </w:rPr>
      </w:pPr>
      <w:r w:rsidRPr="009D58BB">
        <w:rPr>
          <w:rFonts w:ascii="Verdana" w:hAnsi="Verdana"/>
        </w:rPr>
        <w:t xml:space="preserve">Advokatvakt </w:t>
      </w:r>
    </w:p>
    <w:p w:rsidR="00F65C8D" w:rsidRDefault="00F65C8D" w:rsidP="00F65C8D">
      <w:pPr>
        <w:numPr>
          <w:ilvl w:val="0"/>
          <w:numId w:val="3"/>
        </w:numPr>
        <w:rPr>
          <w:rFonts w:ascii="Verdana" w:hAnsi="Verdana"/>
        </w:rPr>
      </w:pPr>
      <w:r w:rsidRPr="004A561C">
        <w:rPr>
          <w:rFonts w:ascii="Verdana" w:hAnsi="Verdana"/>
        </w:rPr>
        <w:t>Utlån av idretts- og friluftsutstyr</w:t>
      </w:r>
    </w:p>
    <w:p w:rsidR="009E732B" w:rsidRDefault="009E732B" w:rsidP="009E732B">
      <w:pPr>
        <w:rPr>
          <w:rFonts w:ascii="Verdana" w:hAnsi="Verdana"/>
        </w:rPr>
      </w:pPr>
      <w:r>
        <w:rPr>
          <w:rFonts w:ascii="Verdana" w:hAnsi="Verdana"/>
        </w:rPr>
        <w:t>De 4 øverste aktivitetene ble satt på vent da pandemien inntraff.</w:t>
      </w:r>
    </w:p>
    <w:p w:rsidR="00F65C8D" w:rsidRPr="004A561C" w:rsidRDefault="00F65C8D" w:rsidP="00F65C8D">
      <w:pPr>
        <w:rPr>
          <w:rFonts w:ascii="Verdana" w:hAnsi="Verdana"/>
        </w:rPr>
      </w:pPr>
    </w:p>
    <w:p w:rsidR="00EA0BDD" w:rsidRDefault="00EA0BDD" w:rsidP="00F65C8D">
      <w:pPr>
        <w:rPr>
          <w:rFonts w:ascii="Verdana" w:hAnsi="Verdana"/>
          <w:b/>
        </w:rPr>
      </w:pPr>
    </w:p>
    <w:p w:rsidR="00F65C8D" w:rsidRPr="004A561C" w:rsidRDefault="00F65C8D" w:rsidP="00F65C8D">
      <w:pPr>
        <w:rPr>
          <w:rFonts w:ascii="Verdana" w:hAnsi="Verdana"/>
          <w:b/>
        </w:rPr>
      </w:pPr>
      <w:r w:rsidRPr="004A561C">
        <w:rPr>
          <w:rFonts w:ascii="Verdana" w:hAnsi="Verdana"/>
          <w:b/>
        </w:rPr>
        <w:t>Økonomi</w:t>
      </w:r>
    </w:p>
    <w:p w:rsidR="00453B93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Regnskapet for 20</w:t>
      </w:r>
      <w:r w:rsidR="009E732B">
        <w:rPr>
          <w:rFonts w:ascii="Verdana" w:hAnsi="Verdana"/>
        </w:rPr>
        <w:t>20</w:t>
      </w:r>
      <w:r w:rsidRPr="004A561C">
        <w:rPr>
          <w:rFonts w:ascii="Verdana" w:hAnsi="Verdana"/>
        </w:rPr>
        <w:t xml:space="preserve"> viser et regnskapsmessig </w:t>
      </w:r>
      <w:r>
        <w:rPr>
          <w:rFonts w:ascii="Verdana" w:hAnsi="Verdana"/>
        </w:rPr>
        <w:t>ov</w:t>
      </w:r>
      <w:r w:rsidRPr="004A561C">
        <w:rPr>
          <w:rFonts w:ascii="Verdana" w:hAnsi="Verdana"/>
        </w:rPr>
        <w:t xml:space="preserve">erskudd på </w:t>
      </w:r>
      <w:r w:rsidRPr="001103A5">
        <w:rPr>
          <w:rFonts w:ascii="Verdana" w:hAnsi="Verdana"/>
        </w:rPr>
        <w:t xml:space="preserve">kr. </w:t>
      </w:r>
      <w:r w:rsidR="001103A5">
        <w:rPr>
          <w:rFonts w:ascii="Verdana" w:hAnsi="Verdana" w:cs="Arial"/>
          <w:bCs/>
        </w:rPr>
        <w:t>106.408,41</w:t>
      </w:r>
      <w:r w:rsidR="007C658C">
        <w:rPr>
          <w:rFonts w:ascii="Verdana" w:hAnsi="Verdana" w:cs="Arial"/>
          <w:bCs/>
        </w:rPr>
        <w:t>.</w:t>
      </w:r>
    </w:p>
    <w:p w:rsidR="00F65C8D" w:rsidRPr="004A561C" w:rsidRDefault="00F65C8D" w:rsidP="00F65C8D">
      <w:pPr>
        <w:rPr>
          <w:rFonts w:ascii="Verdana" w:hAnsi="Verdana" w:cs="Arial"/>
        </w:rPr>
      </w:pPr>
      <w:r w:rsidRPr="004A561C">
        <w:rPr>
          <w:rFonts w:ascii="Verdana" w:hAnsi="Verdana"/>
          <w:b/>
          <w:bCs/>
        </w:rPr>
        <w:br/>
      </w:r>
      <w:r w:rsidRPr="00F05150">
        <w:rPr>
          <w:rFonts w:ascii="Verdana" w:hAnsi="Verdana"/>
        </w:rPr>
        <w:t>Frivilligsentralen har i 20</w:t>
      </w:r>
      <w:r w:rsidR="009E732B">
        <w:rPr>
          <w:rFonts w:ascii="Verdana" w:hAnsi="Verdana"/>
        </w:rPr>
        <w:t>20</w:t>
      </w:r>
      <w:r w:rsidRPr="00F05150">
        <w:rPr>
          <w:rFonts w:ascii="Verdana" w:hAnsi="Verdana"/>
        </w:rPr>
        <w:t xml:space="preserve"> fått lønnsmidler fra Hobøl kommune på kr. </w:t>
      </w:r>
      <w:r w:rsidR="009E732B" w:rsidRPr="00710548">
        <w:rPr>
          <w:rFonts w:ascii="Verdana" w:hAnsi="Verdana"/>
        </w:rPr>
        <w:t>652.909,40</w:t>
      </w:r>
      <w:r w:rsidRPr="00F05150">
        <w:rPr>
          <w:rFonts w:ascii="Verdana" w:hAnsi="Verdana"/>
        </w:rPr>
        <w:t xml:space="preserve">,-. </w:t>
      </w:r>
      <w:r>
        <w:rPr>
          <w:rFonts w:ascii="Verdana" w:hAnsi="Verdana"/>
        </w:rPr>
        <w:t xml:space="preserve">Heller ikke i år har vi fått driftstilskudd fra kommunen. </w:t>
      </w:r>
      <w:r w:rsidR="001103A5">
        <w:rPr>
          <w:rFonts w:ascii="Verdana" w:hAnsi="Verdana"/>
        </w:rPr>
        <w:t xml:space="preserve">Tilskudd til strøm, renhold og husleie er beregnet til 325.820,-. </w:t>
      </w:r>
      <w:r w:rsidRPr="004A561C">
        <w:rPr>
          <w:rFonts w:ascii="Verdana" w:hAnsi="Verdana"/>
        </w:rPr>
        <w:t>Vi vil benytte anledningen til å takke kommunen for et godt samarbeide på flere områder.</w:t>
      </w:r>
    </w:p>
    <w:p w:rsidR="00F65C8D" w:rsidRPr="004A561C" w:rsidRDefault="00F65C8D" w:rsidP="00F65C8D">
      <w:pPr>
        <w:pStyle w:val="NormalWeb"/>
        <w:rPr>
          <w:rFonts w:ascii="Verdana" w:hAnsi="Verdana"/>
        </w:rPr>
      </w:pPr>
      <w:r w:rsidRPr="004A561C">
        <w:rPr>
          <w:rFonts w:ascii="Verdana" w:hAnsi="Verdana"/>
        </w:rPr>
        <w:t>Sentralens drift bygg</w:t>
      </w:r>
      <w:r w:rsidR="00F05150">
        <w:rPr>
          <w:rFonts w:ascii="Verdana" w:hAnsi="Verdana"/>
        </w:rPr>
        <w:t xml:space="preserve">es ellers på gaver, kontingent, </w:t>
      </w:r>
      <w:r w:rsidRPr="004A561C">
        <w:rPr>
          <w:rFonts w:ascii="Verdana" w:hAnsi="Verdana"/>
        </w:rPr>
        <w:t>momskompensasjon</w:t>
      </w:r>
      <w:r>
        <w:rPr>
          <w:rFonts w:ascii="Verdana" w:hAnsi="Verdana"/>
        </w:rPr>
        <w:t xml:space="preserve"> </w:t>
      </w:r>
      <w:r w:rsidRPr="004A561C">
        <w:rPr>
          <w:rFonts w:ascii="Verdana" w:hAnsi="Verdana"/>
        </w:rPr>
        <w:t>og Grasrotandelen. Se for øvrig regnskap.</w:t>
      </w:r>
    </w:p>
    <w:p w:rsidR="00F65C8D" w:rsidRPr="004A561C" w:rsidRDefault="00EA0BDD" w:rsidP="00F65C8D">
      <w:pPr>
        <w:pStyle w:val="NormalWeb"/>
        <w:rPr>
          <w:rFonts w:ascii="Verdana" w:hAnsi="Verdana"/>
        </w:rPr>
      </w:pPr>
      <w:r>
        <w:rPr>
          <w:rFonts w:ascii="Verdana" w:hAnsi="Verdana"/>
        </w:rPr>
        <w:t>R</w:t>
      </w:r>
      <w:r w:rsidR="00F05150">
        <w:rPr>
          <w:rFonts w:ascii="Verdana" w:hAnsi="Verdana"/>
        </w:rPr>
        <w:t>egnskapet</w:t>
      </w:r>
      <w:r>
        <w:rPr>
          <w:rFonts w:ascii="Verdana" w:hAnsi="Verdana"/>
        </w:rPr>
        <w:t xml:space="preserve"> er ført av</w:t>
      </w:r>
      <w:r w:rsidR="00F05150">
        <w:rPr>
          <w:rFonts w:ascii="Verdana" w:hAnsi="Verdana"/>
        </w:rPr>
        <w:t xml:space="preserve"> Vivian Langdalen</w:t>
      </w:r>
      <w:r w:rsidR="00F65C8D">
        <w:rPr>
          <w:rFonts w:ascii="Verdana" w:hAnsi="Verdana"/>
        </w:rPr>
        <w:t>.</w:t>
      </w:r>
      <w:r w:rsidR="00F65C8D" w:rsidRPr="004A561C">
        <w:rPr>
          <w:rFonts w:ascii="Verdana" w:hAnsi="Verdana"/>
        </w:rPr>
        <w:t xml:space="preserve"> Revisjon er utført av Kåre Sundbrei, </w:t>
      </w:r>
      <w:r w:rsidR="00F05150">
        <w:rPr>
          <w:rFonts w:ascii="Verdana" w:hAnsi="Verdana"/>
        </w:rPr>
        <w:t xml:space="preserve">tidligere </w:t>
      </w:r>
      <w:r w:rsidR="00F65C8D" w:rsidRPr="004A561C">
        <w:rPr>
          <w:rFonts w:ascii="Verdana" w:hAnsi="Verdana"/>
        </w:rPr>
        <w:t>Finanstilsynet.</w:t>
      </w:r>
    </w:p>
    <w:p w:rsidR="00F65C8D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Se ellers vedlagt årsregnskap og revisjonsberetning.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75436B" w:rsidRDefault="0075436B" w:rsidP="00F65C8D">
      <w:pPr>
        <w:rPr>
          <w:rFonts w:ascii="Verdana" w:hAnsi="Verdana"/>
          <w:lang w:val="en-US"/>
        </w:rPr>
      </w:pPr>
    </w:p>
    <w:p w:rsidR="0075436B" w:rsidRDefault="0075436B" w:rsidP="00F65C8D">
      <w:pPr>
        <w:rPr>
          <w:rFonts w:ascii="Verdana" w:hAnsi="Verdana"/>
          <w:lang w:val="en-US"/>
        </w:rPr>
      </w:pPr>
    </w:p>
    <w:p w:rsidR="0075436B" w:rsidRDefault="0075436B" w:rsidP="00F65C8D">
      <w:pPr>
        <w:rPr>
          <w:rFonts w:ascii="Verdana" w:hAnsi="Verdana"/>
          <w:lang w:val="en-US"/>
        </w:rPr>
      </w:pPr>
    </w:p>
    <w:p w:rsidR="0075436B" w:rsidRDefault="0075436B" w:rsidP="00F65C8D">
      <w:pPr>
        <w:rPr>
          <w:rFonts w:ascii="Verdana" w:hAnsi="Verdana"/>
          <w:lang w:val="en-US"/>
        </w:rPr>
      </w:pPr>
    </w:p>
    <w:p w:rsidR="0075436B" w:rsidRDefault="0075436B" w:rsidP="00F65C8D">
      <w:pPr>
        <w:rPr>
          <w:rFonts w:ascii="Verdana" w:hAnsi="Verdana"/>
          <w:lang w:val="en-US"/>
        </w:rPr>
      </w:pPr>
    </w:p>
    <w:p w:rsidR="00F65C8D" w:rsidRPr="004A561C" w:rsidRDefault="00EA0BDD" w:rsidP="00F65C8D">
      <w:pPr>
        <w:rPr>
          <w:rFonts w:ascii="Verdana" w:hAnsi="Verdana"/>
        </w:rPr>
      </w:pPr>
      <w:r w:rsidRPr="004A561C">
        <w:rPr>
          <w:rFonts w:ascii="Verdana" w:hAnsi="Verdana"/>
          <w:lang w:val="en-US"/>
        </w:rPr>
        <w:t>Eivind A. Mjærum</w:t>
      </w:r>
      <w:r w:rsidR="00F65C8D" w:rsidRPr="004A561C">
        <w:rPr>
          <w:rFonts w:ascii="Verdana" w:hAnsi="Verdana"/>
        </w:rPr>
        <w:tab/>
      </w:r>
      <w:r w:rsidR="00F65C8D" w:rsidRPr="004A561C"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F65C8D">
        <w:rPr>
          <w:rFonts w:ascii="Verdana" w:hAnsi="Verdana"/>
        </w:rPr>
        <w:t>Odd Stoksbjerg</w:t>
      </w:r>
      <w:r w:rsidR="00F65C8D" w:rsidRPr="004A561C">
        <w:rPr>
          <w:rFonts w:ascii="Verdana" w:hAnsi="Verdana"/>
        </w:rPr>
        <w:tab/>
      </w:r>
      <w:r w:rsidR="00F65C8D" w:rsidRPr="004A561C">
        <w:rPr>
          <w:rFonts w:ascii="Verdana" w:hAnsi="Verdana"/>
        </w:rPr>
        <w:tab/>
      </w:r>
      <w:r w:rsidR="00F65C8D" w:rsidRPr="004A561C">
        <w:rPr>
          <w:rFonts w:ascii="Verdana" w:hAnsi="Verdana"/>
        </w:rPr>
        <w:tab/>
      </w:r>
      <w:r w:rsidR="00F65C8D" w:rsidRPr="004A561C">
        <w:rPr>
          <w:rFonts w:ascii="Verdana" w:hAnsi="Verdana"/>
        </w:rPr>
        <w:tab/>
      </w:r>
      <w:r w:rsidR="00F65C8D" w:rsidRPr="004A561C">
        <w:rPr>
          <w:rFonts w:ascii="Verdana" w:hAnsi="Verdana"/>
        </w:rPr>
        <w:tab/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  <w:r w:rsidRPr="004A561C">
        <w:rPr>
          <w:rFonts w:ascii="Verdana" w:hAnsi="Verdana"/>
        </w:rPr>
        <w:t>Janiche Frydenlund</w:t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</w:r>
      <w:r w:rsidRPr="004A561C">
        <w:rPr>
          <w:rFonts w:ascii="Verdana" w:hAnsi="Verdana"/>
        </w:rPr>
        <w:tab/>
        <w:t>Steinar Almvik</w:t>
      </w: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Pr="004A561C" w:rsidRDefault="00F65C8D" w:rsidP="00F65C8D">
      <w:pPr>
        <w:rPr>
          <w:rFonts w:ascii="Verdana" w:hAnsi="Verdana"/>
        </w:rPr>
      </w:pPr>
    </w:p>
    <w:p w:rsidR="00F65C8D" w:rsidRDefault="00F65C8D" w:rsidP="00F65C8D">
      <w:pPr>
        <w:rPr>
          <w:rFonts w:ascii="Verdana" w:hAnsi="Verdana"/>
          <w:lang w:val="en-US"/>
        </w:rPr>
      </w:pPr>
      <w:r>
        <w:rPr>
          <w:rFonts w:ascii="Verdana" w:hAnsi="Verdana"/>
          <w:lang w:val="en-US"/>
        </w:rPr>
        <w:t>Margunn Aanestad</w:t>
      </w:r>
      <w:r w:rsidRPr="004A561C">
        <w:rPr>
          <w:rFonts w:ascii="Verdana" w:hAnsi="Verdana"/>
          <w:lang w:val="en-US"/>
        </w:rPr>
        <w:tab/>
      </w:r>
      <w:r w:rsidRPr="004A561C">
        <w:rPr>
          <w:rFonts w:ascii="Verdana" w:hAnsi="Verdana"/>
          <w:lang w:val="en-US"/>
        </w:rPr>
        <w:tab/>
      </w:r>
      <w:r w:rsidRPr="004A561C">
        <w:rPr>
          <w:rFonts w:ascii="Verdana" w:hAnsi="Verdana"/>
          <w:lang w:val="en-US"/>
        </w:rPr>
        <w:tab/>
      </w:r>
      <w:r w:rsidRPr="004A561C">
        <w:rPr>
          <w:rFonts w:ascii="Verdana" w:hAnsi="Verdana"/>
          <w:lang w:val="en-US"/>
        </w:rPr>
        <w:tab/>
      </w:r>
      <w:r w:rsidR="00EA0BDD">
        <w:rPr>
          <w:rFonts w:ascii="Verdana" w:hAnsi="Verdana"/>
          <w:lang w:val="en-US"/>
        </w:rPr>
        <w:t>Inger Mellem</w:t>
      </w:r>
    </w:p>
    <w:p w:rsidR="00F65C8D" w:rsidRDefault="00F65C8D" w:rsidP="00F65C8D">
      <w:pPr>
        <w:rPr>
          <w:rFonts w:ascii="Verdana" w:hAnsi="Verdana"/>
          <w:lang w:val="en-US"/>
        </w:rPr>
      </w:pPr>
    </w:p>
    <w:p w:rsidR="00F65C8D" w:rsidRDefault="00F65C8D" w:rsidP="00F65C8D">
      <w:pPr>
        <w:rPr>
          <w:rFonts w:ascii="Verdana" w:hAnsi="Verdana"/>
          <w:lang w:val="en-US"/>
        </w:rPr>
      </w:pPr>
    </w:p>
    <w:p w:rsidR="0090622A" w:rsidRDefault="0090622A" w:rsidP="00F65C8D">
      <w:pPr>
        <w:rPr>
          <w:rFonts w:ascii="Verdana" w:hAnsi="Verdana"/>
          <w:lang w:val="en-US"/>
        </w:rPr>
      </w:pPr>
      <w:bookmarkStart w:id="0" w:name="_GoBack"/>
      <w:bookmarkEnd w:id="0"/>
    </w:p>
    <w:p w:rsidR="000553D2" w:rsidRPr="00B703F8" w:rsidRDefault="00F65C8D" w:rsidP="007E2BFA">
      <w:pPr>
        <w:rPr>
          <w:rFonts w:ascii="Verdana" w:hAnsi="Verdana"/>
          <w:sz w:val="36"/>
          <w:szCs w:val="36"/>
        </w:rPr>
      </w:pPr>
      <w:r>
        <w:rPr>
          <w:rFonts w:ascii="Verdana" w:hAnsi="Verdana"/>
          <w:lang w:val="en-US"/>
        </w:rPr>
        <w:t>Pernille Lemming</w:t>
      </w:r>
    </w:p>
    <w:sectPr w:rsidR="000553D2" w:rsidRPr="00B703F8" w:rsidSect="0090622A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3119" w:right="420" w:bottom="1134" w:left="709" w:header="272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B3C" w:rsidRDefault="00612B3C">
      <w:r>
        <w:separator/>
      </w:r>
    </w:p>
  </w:endnote>
  <w:endnote w:type="continuationSeparator" w:id="0">
    <w:p w:rsidR="00612B3C" w:rsidRDefault="0061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lemagne Std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HelveticaNeue">
    <w:altName w:val="Helvetica Neu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43162"/>
      <w:docPartObj>
        <w:docPartGallery w:val="Page Numbers (Bottom of Page)"/>
        <w:docPartUnique/>
      </w:docPartObj>
    </w:sdtPr>
    <w:sdtEndPr/>
    <w:sdtContent>
      <w:p w:rsidR="0000682E" w:rsidRDefault="0000682E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22A">
          <w:rPr>
            <w:noProof/>
          </w:rPr>
          <w:t>5</w:t>
        </w:r>
        <w:r>
          <w:fldChar w:fldCharType="end"/>
        </w:r>
      </w:p>
    </w:sdtContent>
  </w:sdt>
  <w:p w:rsidR="00907624" w:rsidRPr="008176CA" w:rsidRDefault="00907624" w:rsidP="00733696">
    <w:pPr>
      <w:pStyle w:val="BasicParagraph"/>
      <w:ind w:left="7200" w:firstLine="720"/>
      <w:rPr>
        <w:rFonts w:ascii="Arial" w:hAnsi="Arial" w:cs="HelveticaNeue"/>
        <w:color w:val="808080"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B3C" w:rsidRDefault="00612B3C">
      <w:r>
        <w:separator/>
      </w:r>
    </w:p>
  </w:footnote>
  <w:footnote w:type="continuationSeparator" w:id="0">
    <w:p w:rsidR="00612B3C" w:rsidRDefault="00612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624" w:rsidRDefault="00612B3C">
    <w:pPr>
      <w:pStyle w:val="Topptekst"/>
    </w:pPr>
    <w:r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483.85pt;height:53.1pt;z-index:-251660288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624" w:rsidRDefault="00907624" w:rsidP="007F3924">
    <w:pPr>
      <w:pStyle w:val="Overskrift1"/>
      <w:ind w:left="2124" w:firstLine="708"/>
      <w:jc w:val="both"/>
    </w:pPr>
    <w:r>
      <w:tab/>
    </w:r>
    <w:r>
      <w:tab/>
    </w:r>
    <w:r>
      <w:tab/>
    </w:r>
    <w:r>
      <w:tab/>
    </w:r>
    <w:r>
      <w:tab/>
    </w:r>
    <w:r>
      <w:tab/>
    </w:r>
    <w:r>
      <w:tab/>
    </w:r>
    <w:r w:rsidR="00F05150">
      <w:rPr>
        <w:noProof/>
      </w:rPr>
      <w:drawing>
        <wp:inline distT="0" distB="0" distL="0" distR="0">
          <wp:extent cx="2019300" cy="1228725"/>
          <wp:effectExtent l="0" t="0" r="0" b="0"/>
          <wp:docPr id="5" name="Bilde 5" descr="logo_lokal_grønn_wor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lokal_grønn_wor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E4FB9">
      <w:rPr>
        <w:rFonts w:ascii="Charlemagne Std" w:hAnsi="Charlemagne Std"/>
        <w:sz w:val="52"/>
        <w:szCs w:val="5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624" w:rsidRDefault="00612B3C">
    <w:pPr>
      <w:pStyle w:val="Topptekst"/>
    </w:pPr>
    <w:r>
      <w:rPr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483.85pt;height:53.1pt;z-index:-251659264;mso-wrap-edited:f;mso-position-horizontal:center;mso-position-horizontal-relative:margin;mso-position-vertical:center;mso-position-vertical-relative:margin" wrapcoords="-33 0 -33 21295 21600 21295 21600 0 -33 0">
          <v:imagedata r:id="rId1" o:title="mote_mellom_menneske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082826"/>
    <w:lvl w:ilvl="0">
      <w:start w:val="1"/>
      <w:numFmt w:val="bullet"/>
      <w:pStyle w:val="Punktmerke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69E381F"/>
    <w:multiLevelType w:val="hybridMultilevel"/>
    <w:tmpl w:val="FBE2C8A2"/>
    <w:lvl w:ilvl="0" w:tplc="30184E0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FB4A2B"/>
    <w:multiLevelType w:val="hybridMultilevel"/>
    <w:tmpl w:val="5824E428"/>
    <w:lvl w:ilvl="0" w:tplc="8B1C2F50">
      <w:start w:val="2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(W1)" w:eastAsia="Times New Roman" w:hAnsi="Times New (W1)" w:cs="Times New (W1)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9A"/>
    <w:rsid w:val="0000682E"/>
    <w:rsid w:val="000348EA"/>
    <w:rsid w:val="000553D2"/>
    <w:rsid w:val="000B37FE"/>
    <w:rsid w:val="000E0191"/>
    <w:rsid w:val="001103A5"/>
    <w:rsid w:val="00115870"/>
    <w:rsid w:val="00154490"/>
    <w:rsid w:val="00193D38"/>
    <w:rsid w:val="001E4FB9"/>
    <w:rsid w:val="001F1176"/>
    <w:rsid w:val="00270345"/>
    <w:rsid w:val="002A27FC"/>
    <w:rsid w:val="002D1C01"/>
    <w:rsid w:val="00315009"/>
    <w:rsid w:val="0033437A"/>
    <w:rsid w:val="0034212C"/>
    <w:rsid w:val="0034638B"/>
    <w:rsid w:val="0039459A"/>
    <w:rsid w:val="003C34F3"/>
    <w:rsid w:val="003E1C1E"/>
    <w:rsid w:val="00413731"/>
    <w:rsid w:val="00443CDE"/>
    <w:rsid w:val="00453B93"/>
    <w:rsid w:val="004D3CAE"/>
    <w:rsid w:val="004E7F6A"/>
    <w:rsid w:val="00507EC1"/>
    <w:rsid w:val="0051729D"/>
    <w:rsid w:val="00532265"/>
    <w:rsid w:val="00544355"/>
    <w:rsid w:val="005745A0"/>
    <w:rsid w:val="005B6EF0"/>
    <w:rsid w:val="005F0889"/>
    <w:rsid w:val="00612B3C"/>
    <w:rsid w:val="00661F3E"/>
    <w:rsid w:val="006645FE"/>
    <w:rsid w:val="006B42CB"/>
    <w:rsid w:val="00710548"/>
    <w:rsid w:val="00724759"/>
    <w:rsid w:val="0072669E"/>
    <w:rsid w:val="00733696"/>
    <w:rsid w:val="0074525B"/>
    <w:rsid w:val="0075415F"/>
    <w:rsid w:val="0075436B"/>
    <w:rsid w:val="007C4C93"/>
    <w:rsid w:val="007C658C"/>
    <w:rsid w:val="007D164F"/>
    <w:rsid w:val="007D7A21"/>
    <w:rsid w:val="007E2BFA"/>
    <w:rsid w:val="007F3924"/>
    <w:rsid w:val="007F5D77"/>
    <w:rsid w:val="00803761"/>
    <w:rsid w:val="008176CA"/>
    <w:rsid w:val="00817909"/>
    <w:rsid w:val="00820A8F"/>
    <w:rsid w:val="008C7EC7"/>
    <w:rsid w:val="008F3A6A"/>
    <w:rsid w:val="0090622A"/>
    <w:rsid w:val="00907624"/>
    <w:rsid w:val="00950D9A"/>
    <w:rsid w:val="009832BF"/>
    <w:rsid w:val="009A59AC"/>
    <w:rsid w:val="009D58BB"/>
    <w:rsid w:val="009E469B"/>
    <w:rsid w:val="009E732B"/>
    <w:rsid w:val="00A11AE9"/>
    <w:rsid w:val="00A35347"/>
    <w:rsid w:val="00A514B7"/>
    <w:rsid w:val="00A6469A"/>
    <w:rsid w:val="00A65667"/>
    <w:rsid w:val="00A67287"/>
    <w:rsid w:val="00A922BE"/>
    <w:rsid w:val="00AA0B75"/>
    <w:rsid w:val="00AB621F"/>
    <w:rsid w:val="00AC1B25"/>
    <w:rsid w:val="00AC735F"/>
    <w:rsid w:val="00AC7C92"/>
    <w:rsid w:val="00AD7BB3"/>
    <w:rsid w:val="00B23271"/>
    <w:rsid w:val="00B3527E"/>
    <w:rsid w:val="00B703F8"/>
    <w:rsid w:val="00BD574E"/>
    <w:rsid w:val="00BF5D16"/>
    <w:rsid w:val="00C171E7"/>
    <w:rsid w:val="00C6286B"/>
    <w:rsid w:val="00C67D14"/>
    <w:rsid w:val="00CA0389"/>
    <w:rsid w:val="00D162FB"/>
    <w:rsid w:val="00D35D39"/>
    <w:rsid w:val="00D45151"/>
    <w:rsid w:val="00D535F7"/>
    <w:rsid w:val="00D64751"/>
    <w:rsid w:val="00DA4E1F"/>
    <w:rsid w:val="00E15847"/>
    <w:rsid w:val="00E33C01"/>
    <w:rsid w:val="00E6559A"/>
    <w:rsid w:val="00EA0BDD"/>
    <w:rsid w:val="00ED185F"/>
    <w:rsid w:val="00F05150"/>
    <w:rsid w:val="00F06408"/>
    <w:rsid w:val="00F27959"/>
    <w:rsid w:val="00F5656C"/>
    <w:rsid w:val="00F65C8D"/>
    <w:rsid w:val="00FF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oNotEmbedSmartTags/>
  <w:decimalSymbol w:val=","/>
  <w:listSeparator w:val=";"/>
  <w14:docId w14:val="0FF1CD69"/>
  <w15:chartTrackingRefBased/>
  <w15:docId w15:val="{A9E10312-CC8A-4EDE-88AE-46F40C30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4FB9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1E4FB9"/>
    <w:pPr>
      <w:keepNext/>
      <w:jc w:val="center"/>
      <w:outlineLvl w:val="0"/>
    </w:pPr>
    <w:rPr>
      <w:b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1A592E"/>
  </w:style>
  <w:style w:type="character" w:styleId="Fotnotereferanse">
    <w:name w:val="footnote reference"/>
    <w:semiHidden/>
    <w:rsid w:val="001A592E"/>
    <w:rPr>
      <w:vertAlign w:val="superscript"/>
    </w:rPr>
  </w:style>
  <w:style w:type="paragraph" w:styleId="Topptekst">
    <w:name w:val="header"/>
    <w:basedOn w:val="Normal"/>
    <w:rsid w:val="001A592E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link w:val="BunntekstTegn"/>
    <w:uiPriority w:val="99"/>
    <w:rsid w:val="001A592E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1A592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 w:bidi="en-US"/>
    </w:rPr>
  </w:style>
  <w:style w:type="paragraph" w:styleId="Brdtekst">
    <w:name w:val="Body Text"/>
    <w:basedOn w:val="Normal"/>
    <w:rsid w:val="001E4FB9"/>
    <w:rPr>
      <w:b/>
      <w:sz w:val="32"/>
    </w:rPr>
  </w:style>
  <w:style w:type="paragraph" w:customStyle="1" w:styleId="Punktmerketliste2">
    <w:name w:val="Punktmerket liste 2"/>
    <w:basedOn w:val="Normal"/>
    <w:rsid w:val="001E4FB9"/>
    <w:pPr>
      <w:numPr>
        <w:numId w:val="1"/>
      </w:numPr>
    </w:pPr>
    <w:rPr>
      <w:sz w:val="28"/>
      <w:szCs w:val="28"/>
    </w:rPr>
  </w:style>
  <w:style w:type="paragraph" w:styleId="Bobletekst">
    <w:name w:val="Balloon Text"/>
    <w:basedOn w:val="Normal"/>
    <w:semiHidden/>
    <w:rsid w:val="008176CA"/>
    <w:rPr>
      <w:rFonts w:ascii="Tahoma" w:hAnsi="Tahoma" w:cs="Tahoma"/>
      <w:sz w:val="16"/>
      <w:szCs w:val="16"/>
    </w:rPr>
  </w:style>
  <w:style w:type="paragraph" w:styleId="Merknadstekst">
    <w:name w:val="annotation text"/>
    <w:basedOn w:val="Normal"/>
    <w:link w:val="MerknadstekstTegn"/>
    <w:rsid w:val="007F3924"/>
  </w:style>
  <w:style w:type="character" w:styleId="Hyperkobling">
    <w:name w:val="Hyperlink"/>
    <w:rsid w:val="0073369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65C8D"/>
    <w:pPr>
      <w:spacing w:before="100" w:beforeAutospacing="1" w:after="100" w:afterAutospacing="1"/>
    </w:pPr>
  </w:style>
  <w:style w:type="character" w:customStyle="1" w:styleId="MerknadstekstTegn">
    <w:name w:val="Merknadstekst Tegn"/>
    <w:link w:val="Merknadstekst"/>
    <w:rsid w:val="00F65C8D"/>
    <w:rPr>
      <w:sz w:val="24"/>
      <w:szCs w:val="24"/>
    </w:rPr>
  </w:style>
  <w:style w:type="paragraph" w:styleId="Brdtekst2">
    <w:name w:val="Body Text 2"/>
    <w:basedOn w:val="Normal"/>
    <w:link w:val="Brdtekst2Tegn"/>
    <w:rsid w:val="0075415F"/>
    <w:pPr>
      <w:spacing w:after="120" w:line="480" w:lineRule="auto"/>
    </w:pPr>
  </w:style>
  <w:style w:type="character" w:customStyle="1" w:styleId="Brdtekst2Tegn">
    <w:name w:val="Brødtekst 2 Tegn"/>
    <w:link w:val="Brdtekst2"/>
    <w:rsid w:val="0075415F"/>
    <w:rPr>
      <w:sz w:val="24"/>
      <w:szCs w:val="24"/>
    </w:rPr>
  </w:style>
  <w:style w:type="paragraph" w:styleId="Listeavsnitt">
    <w:name w:val="List Paragraph"/>
    <w:basedOn w:val="Normal"/>
    <w:uiPriority w:val="34"/>
    <w:qFormat/>
    <w:rsid w:val="00820A8F"/>
    <w:pPr>
      <w:ind w:left="720"/>
      <w:contextualSpacing/>
    </w:pPr>
  </w:style>
  <w:style w:type="character" w:customStyle="1" w:styleId="BunntekstTegn">
    <w:name w:val="Bunntekst Tegn"/>
    <w:basedOn w:val="Standardskriftforavsnitt"/>
    <w:link w:val="Bunntekst"/>
    <w:uiPriority w:val="99"/>
    <w:rsid w:val="000068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wordmal\frivilligsentral_wordma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frivilligsentral_wordmal</Template>
  <TotalTime>296</TotalTime>
  <Pages>6</Pages>
  <Words>1086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KONTORET ER STENGT ONSDAG 28</vt:lpstr>
    </vt:vector>
  </TitlesOfParts>
  <Company>Hydro Texaco AS</Company>
  <LinksUpToDate>false</LinksUpToDate>
  <CharactersWithSpaces>6835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http://www.facebook.com/pages/Hobol-Frivilligsentral</vt:lpwstr>
      </vt:variant>
      <vt:variant>
        <vt:lpwstr/>
      </vt:variant>
      <vt:variant>
        <vt:i4>1114187</vt:i4>
      </vt:variant>
      <vt:variant>
        <vt:i4>0</vt:i4>
      </vt:variant>
      <vt:variant>
        <vt:i4>0</vt:i4>
      </vt:variant>
      <vt:variant>
        <vt:i4>5</vt:i4>
      </vt:variant>
      <vt:variant>
        <vt:lpwstr>http://hobol.frivilligsentral.no/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KONTORET ER STENGT ONSDAG 28</dc:title>
  <dc:subject/>
  <dc:creator>Frivillighetssentralen</dc:creator>
  <cp:keywords/>
  <cp:lastModifiedBy>Hobøl Frivilligsentral Datahjelp</cp:lastModifiedBy>
  <cp:revision>17</cp:revision>
  <cp:lastPrinted>2018-02-20T09:33:00Z</cp:lastPrinted>
  <dcterms:created xsi:type="dcterms:W3CDTF">2021-02-22T11:46:00Z</dcterms:created>
  <dcterms:modified xsi:type="dcterms:W3CDTF">2021-03-11T11:21:00Z</dcterms:modified>
</cp:coreProperties>
</file>